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2F" w:rsidRPr="00791559" w:rsidRDefault="00F47A11" w:rsidP="000B46E3">
      <w:pPr>
        <w:pStyle w:val="Cmsor1"/>
        <w:jc w:val="center"/>
        <w:rPr>
          <w:rFonts w:ascii="Times New Roman" w:hAnsi="Times New Roman" w:cs="Times New Roman"/>
          <w:color w:val="auto"/>
          <w:sz w:val="24"/>
          <w:szCs w:val="24"/>
          <w:lang w:val="hu-HU"/>
        </w:rPr>
      </w:pPr>
      <w:bookmarkStart w:id="0" w:name="_GoBack"/>
      <w:bookmarkEnd w:id="0"/>
      <w:r w:rsidRPr="00791559">
        <w:rPr>
          <w:rFonts w:ascii="Times New Roman" w:hAnsi="Times New Roman" w:cs="Times New Roman"/>
          <w:color w:val="auto"/>
          <w:sz w:val="24"/>
          <w:szCs w:val="24"/>
          <w:lang w:val="hu-HU"/>
        </w:rPr>
        <w:t>Kutatási</w:t>
      </w:r>
      <w:r w:rsidR="00CD6E5B" w:rsidRPr="00791559">
        <w:rPr>
          <w:rFonts w:ascii="Times New Roman" w:hAnsi="Times New Roman" w:cs="Times New Roman"/>
          <w:color w:val="auto"/>
          <w:sz w:val="24"/>
          <w:szCs w:val="24"/>
          <w:lang w:val="hu-HU"/>
        </w:rPr>
        <w:t xml:space="preserve"> </w:t>
      </w:r>
      <w:r w:rsidRPr="00791559">
        <w:rPr>
          <w:rFonts w:ascii="Times New Roman" w:hAnsi="Times New Roman" w:cs="Times New Roman"/>
          <w:color w:val="auto"/>
          <w:sz w:val="24"/>
          <w:szCs w:val="24"/>
          <w:lang w:val="hu-HU"/>
        </w:rPr>
        <w:t>adatkezelési terv</w:t>
      </w:r>
    </w:p>
    <w:p w:rsidR="00410BB5" w:rsidRPr="00791559" w:rsidRDefault="00CD6E5B" w:rsidP="00410BB5">
      <w:pPr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791559">
        <w:rPr>
          <w:rFonts w:ascii="Times New Roman" w:eastAsia="Garamond" w:hAnsi="Times New Roman" w:cs="Times New Roman"/>
          <w:b/>
          <w:sz w:val="24"/>
          <w:szCs w:val="24"/>
          <w:lang w:val="hu-HU"/>
        </w:rPr>
        <w:t>Az ÉLVONAL (KKP_22</w:t>
      </w:r>
      <w:r w:rsidR="00410BB5" w:rsidRPr="00791559">
        <w:rPr>
          <w:rFonts w:ascii="Times New Roman" w:eastAsia="Garamond" w:hAnsi="Times New Roman" w:cs="Times New Roman"/>
          <w:b/>
          <w:sz w:val="24"/>
          <w:szCs w:val="24"/>
          <w:lang w:val="hu-HU"/>
        </w:rPr>
        <w:t>) pályázat benyújtásához</w:t>
      </w:r>
    </w:p>
    <w:p w:rsidR="002C352B" w:rsidRPr="00221859" w:rsidRDefault="002C352B" w:rsidP="002C352B">
      <w:pPr>
        <w:rPr>
          <w:rFonts w:ascii="Garamond" w:hAnsi="Garamond"/>
          <w:sz w:val="28"/>
          <w:szCs w:val="28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791559" w:rsidRDefault="00F47A11" w:rsidP="00F47A1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pályázat címe, azonosító száma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791559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791559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791559" w:rsidRDefault="002C352B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791559" w:rsidRDefault="00736009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Vezető kutató / Befogadó intézmény</w:t>
            </w:r>
          </w:p>
          <w:p w:rsidR="00C162BB" w:rsidRPr="00791559" w:rsidRDefault="00C162BB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791559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791559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6F6E17" w:rsidRPr="00791559" w:rsidRDefault="006F6E17" w:rsidP="006F6E17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projekt kezdete és várható befejezése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791559" w:rsidRDefault="00CD6E5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2022</w:t>
            </w:r>
            <w:r w:rsidR="00915490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. </w:t>
            </w:r>
          </w:p>
        </w:tc>
      </w:tr>
      <w:tr w:rsidR="00221859" w:rsidRPr="00791559" w:rsidTr="00F26E33">
        <w:tc>
          <w:tcPr>
            <w:tcW w:w="3936" w:type="dxa"/>
          </w:tcPr>
          <w:p w:rsidR="00F26E33" w:rsidRPr="00791559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791559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791559" w:rsidRDefault="00736009" w:rsidP="00F26E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Keletkeznek-e adatok a kutatás során</w:t>
            </w:r>
            <w:r w:rsidR="00F26E33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791559" w:rsidRDefault="006F6E17" w:rsidP="006F6E1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Igen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791559" w:rsidRDefault="00F26E33" w:rsidP="00043F1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</w:tcPr>
          <w:p w:rsidR="00F26E33" w:rsidRPr="00791559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791559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630081" w:rsidRPr="00791559" w:rsidRDefault="0063008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Ki felel az adatkezelésért? </w:t>
            </w:r>
            <w:r w:rsidR="00043F13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(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Elérhetőség</w:t>
            </w:r>
            <w:r w:rsidR="00221859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amennyiben nem a kutatócsoport tagja</w:t>
            </w:r>
            <w:r w:rsidR="00043F13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81" w:rsidRPr="00791559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791559" w:rsidRDefault="004B3FD0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típusú adatok keletkeznek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791559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791559" w:rsidRDefault="002E0748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eljárással végzik az adatgyűjtést?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791559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915490" w:rsidRPr="00791559" w:rsidRDefault="00C162BB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915490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C162BB" w:rsidRPr="00791559" w:rsidRDefault="00C162BB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791559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C162BB" w:rsidRPr="00791559" w:rsidRDefault="00C162B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791559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364821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2E0748" w:rsidRPr="00791559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a kutatás </w:t>
            </w:r>
            <w:proofErr w:type="gramStart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791559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791559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791559" w:rsidRDefault="002E0748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791559" w:rsidRDefault="00630081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</w:t>
            </w:r>
            <w:r w:rsidR="00D872F4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férést biztosítanak ezekhez az adatokhoz?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791559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791559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410BB5" w:rsidRPr="00791559" w:rsidRDefault="00410BB5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791559" w:rsidRDefault="00D872F4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Mely adatokat fogj</w:t>
            </w:r>
            <w:r w:rsidR="00915490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ák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nyíltan elérhetővé tenni?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791559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791559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791559" w:rsidRDefault="00D872F4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Szükség van-e az adatmegosztás korlátozására?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791559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872F4" w:rsidRPr="00791559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791559" w:rsidRDefault="00D27DAC" w:rsidP="0091549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lastRenderedPageBreak/>
              <w:t xml:space="preserve">Milyen </w:t>
            </w:r>
            <w:proofErr w:type="spellStart"/>
            <w:r w:rsidR="00791559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</w:t>
            </w:r>
            <w:proofErr w:type="spellEnd"/>
            <w:r w:rsidR="00791559" w:rsidRPr="00791559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1"/>
            </w:r>
            <w:r w:rsidR="00791559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szabványt 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használnak? (</w:t>
            </w:r>
            <w:proofErr w:type="spellStart"/>
            <w:proofErr w:type="gramStart"/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DublinCore</w:t>
            </w:r>
            <w:proofErr w:type="spellEnd"/>
            <w:r w:rsidR="00791559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2"/>
            </w:r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Datacite</w:t>
            </w:r>
            <w:proofErr w:type="spellEnd"/>
            <w:r w:rsidR="00791559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3"/>
            </w:r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stb</w:t>
            </w:r>
            <w:r w:rsidR="00791559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.</w:t>
            </w: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791559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791559" w:rsidRDefault="00D27DAC" w:rsidP="00BA332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791559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791559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791559" w:rsidRDefault="00D872F4" w:rsidP="0063008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hozzá</w:t>
            </w:r>
            <w:r w:rsidR="00630081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férést biztosítanak a </w:t>
            </w:r>
            <w:proofErr w:type="spellStart"/>
            <w:r w:rsidR="00630081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metaadatokhoz</w:t>
            </w:r>
            <w:proofErr w:type="spellEnd"/>
            <w:r w:rsidR="00630081"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791559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791559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Használnak-e állandó és egyedi azonosítókat? </w:t>
            </w:r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(</w:t>
            </w:r>
            <w:proofErr w:type="gramStart"/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DOI</w:t>
            </w:r>
            <w:r w:rsidR="00791559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4"/>
            </w:r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ORCID</w:t>
            </w:r>
            <w:r w:rsidR="00791559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5"/>
            </w:r>
            <w:r w:rsidR="007915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791559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791559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791559" w:rsidRDefault="00364821" w:rsidP="00364821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dokumentációkat és gépi kódokat a kutatás </w:t>
            </w:r>
            <w:proofErr w:type="gramStart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791559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791559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791559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791559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791559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kutatási adatok kezelése megfelel-e a GDPR előírásainak?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791559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791559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D27DAC" w:rsidRPr="00791559" w:rsidTr="00F26E33">
        <w:tc>
          <w:tcPr>
            <w:tcW w:w="3936" w:type="dxa"/>
          </w:tcPr>
          <w:p w:rsidR="00D27DAC" w:rsidRPr="00791559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D27DAC" w:rsidRPr="00791559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2C352B" w:rsidRPr="00221859" w:rsidRDefault="002C352B" w:rsidP="0077463A">
      <w:pPr>
        <w:rPr>
          <w:rFonts w:ascii="Garamond" w:hAnsi="Garamond" w:cs="Arial"/>
          <w:sz w:val="28"/>
          <w:szCs w:val="28"/>
          <w:lang w:val="hu-HU"/>
        </w:rPr>
      </w:pPr>
    </w:p>
    <w:sectPr w:rsidR="002C352B" w:rsidRPr="00221859" w:rsidSect="00BF2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3E2" w:rsidRDefault="001D03E2" w:rsidP="00791559">
      <w:pPr>
        <w:spacing w:after="0" w:line="240" w:lineRule="auto"/>
      </w:pPr>
      <w:r>
        <w:separator/>
      </w:r>
    </w:p>
  </w:endnote>
  <w:endnote w:type="continuationSeparator" w:id="0">
    <w:p w:rsidR="001D03E2" w:rsidRDefault="001D03E2" w:rsidP="00791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3E2" w:rsidRDefault="001D03E2" w:rsidP="00791559">
      <w:pPr>
        <w:spacing w:after="0" w:line="240" w:lineRule="auto"/>
      </w:pPr>
      <w:r>
        <w:separator/>
      </w:r>
    </w:p>
  </w:footnote>
  <w:footnote w:type="continuationSeparator" w:id="0">
    <w:p w:rsidR="001D03E2" w:rsidRDefault="001D03E2" w:rsidP="00791559">
      <w:pPr>
        <w:spacing w:after="0" w:line="240" w:lineRule="auto"/>
      </w:pPr>
      <w:r>
        <w:continuationSeparator/>
      </w:r>
    </w:p>
  </w:footnote>
  <w:footnote w:id="1">
    <w:p w:rsidR="00791559" w:rsidRPr="00B774AE" w:rsidRDefault="00791559" w:rsidP="00791559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 dokumentumok minél teljesebb és pontosabb azonosítására szolgáló, egységes szerkezetben készülő adatstruktúra, „adat az adatról”. Minél pontosabban írja le a </w:t>
      </w:r>
      <w:proofErr w:type="spellStart"/>
      <w:r w:rsidRPr="00B774AE">
        <w:rPr>
          <w:rFonts w:ascii="Times New Roman" w:hAnsi="Times New Roman" w:cs="Times New Roman"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az adott dokumentumot, annál könnyebben megtalálható.</w:t>
      </w:r>
    </w:p>
  </w:footnote>
  <w:footnote w:id="2">
    <w:p w:rsidR="00791559" w:rsidRPr="00B774AE" w:rsidRDefault="00791559" w:rsidP="00791559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r w:rsidRPr="006C4F70">
        <w:rPr>
          <w:rFonts w:ascii="Times New Roman" w:hAnsi="Times New Roman" w:cs="Times New Roman"/>
          <w:b/>
          <w:lang w:val="hu-HU"/>
        </w:rPr>
        <w:t xml:space="preserve">Dublin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Core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Metadata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Initiative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nemzetközileg elfogadott módszertan az online formátumban elérhető dokumentumok leíró adatainak (</w:t>
      </w:r>
      <w:proofErr w:type="spellStart"/>
      <w:r w:rsidRPr="00B774AE">
        <w:rPr>
          <w:rFonts w:ascii="Times New Roman" w:hAnsi="Times New Roman" w:cs="Times New Roman"/>
          <w:lang w:val="hu-HU"/>
        </w:rPr>
        <w:t>metaadatainak</w:t>
      </w:r>
      <w:proofErr w:type="spellEnd"/>
      <w:r w:rsidRPr="00B774AE">
        <w:rPr>
          <w:rFonts w:ascii="Times New Roman" w:hAnsi="Times New Roman" w:cs="Times New Roman"/>
          <w:lang w:val="hu-HU"/>
        </w:rPr>
        <w:t>) szabványosítására, s ezzel visszakereshetőségük és megtalálhatóságuk megkönnyítésére.</w:t>
      </w:r>
    </w:p>
  </w:footnote>
  <w:footnote w:id="3">
    <w:p w:rsidR="00791559" w:rsidRPr="006C4F70" w:rsidRDefault="00791559" w:rsidP="00791559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6C4F70">
        <w:rPr>
          <w:rStyle w:val="Lbjegyzet-hivatkozs"/>
          <w:rFonts w:ascii="Times New Roman" w:hAnsi="Times New Roman" w:cs="Times New Roman"/>
          <w:lang w:val="hu-HU"/>
        </w:rPr>
        <w:footnoteRef/>
      </w:r>
      <w:r w:rsidRPr="006C4F70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DataCite</w:t>
      </w:r>
      <w:proofErr w:type="spellEnd"/>
      <w:r w:rsidRPr="006C4F70">
        <w:rPr>
          <w:rFonts w:ascii="Times New Roman" w:hAnsi="Times New Roman" w:cs="Times New Roman"/>
          <w:lang w:val="hu-HU"/>
        </w:rPr>
        <w:t xml:space="preserve"> ügynökség elsősorban kutatási adatok azonosítására specializálódott, de más dokumentumtípusok számára is ad ki DOI azonosítót.</w:t>
      </w:r>
    </w:p>
  </w:footnote>
  <w:footnote w:id="4">
    <w:p w:rsidR="00791559" w:rsidRPr="00B774AE" w:rsidRDefault="00791559" w:rsidP="00791559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CrossRef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ügynökségnél regisztrált </w:t>
      </w:r>
      <w:r w:rsidRPr="00B774AE">
        <w:rPr>
          <w:rFonts w:ascii="Times New Roman" w:hAnsi="Times New Roman" w:cs="Times New Roman"/>
          <w:b/>
          <w:lang w:val="hu-HU"/>
        </w:rPr>
        <w:t xml:space="preserve">DOI (Digital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Object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Identifier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>)</w:t>
      </w:r>
      <w:r w:rsidRPr="00B774AE">
        <w:rPr>
          <w:rFonts w:ascii="Times New Roman" w:hAnsi="Times New Roman" w:cs="Times New Roman"/>
          <w:lang w:val="hu-HU"/>
        </w:rPr>
        <w:t xml:space="preserve"> segítségével megoldható az online formátumban megjelenő tudományos közlemények egyértelmű azonosítása és elérésük hosszú</w:t>
      </w:r>
      <w:r>
        <w:rPr>
          <w:rFonts w:ascii="Times New Roman" w:hAnsi="Times New Roman" w:cs="Times New Roman"/>
          <w:lang w:val="hu-HU"/>
        </w:rPr>
        <w:t xml:space="preserve"> </w:t>
      </w:r>
      <w:r w:rsidRPr="00B774AE">
        <w:rPr>
          <w:rFonts w:ascii="Times New Roman" w:hAnsi="Times New Roman" w:cs="Times New Roman"/>
          <w:lang w:val="hu-HU"/>
        </w:rPr>
        <w:t xml:space="preserve">távú biztosítása. A közleményhez rendelt DOI azonosító összekapcsolódik az URL-el, ahol a közlemény teljes szövege </w:t>
      </w:r>
      <w:r>
        <w:rPr>
          <w:rFonts w:ascii="Times New Roman" w:hAnsi="Times New Roman" w:cs="Times New Roman"/>
          <w:lang w:val="hu-HU"/>
        </w:rPr>
        <w:t xml:space="preserve">elérhető. </w:t>
      </w:r>
      <w:r w:rsidRPr="00B774A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B774AE">
        <w:rPr>
          <w:rFonts w:ascii="Times New Roman" w:hAnsi="Times New Roman" w:cs="Times New Roman"/>
          <w:lang w:val="hu-HU"/>
        </w:rPr>
        <w:t>DOI-hoz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kapcsolt URL módosítható, ezáltal biztosított a mindenkori online elérés. A DOI regisztrációs rendszerhez a kiadók csatlakoznak.</w:t>
      </w:r>
    </w:p>
  </w:footnote>
  <w:footnote w:id="5">
    <w:p w:rsidR="00791559" w:rsidRPr="00784A82" w:rsidRDefault="00791559" w:rsidP="00791559">
      <w:pPr>
        <w:pStyle w:val="Lbjegyzetszveg"/>
        <w:jc w:val="both"/>
        <w:rPr>
          <w:rFonts w:ascii="Times New Roman" w:hAnsi="Times New Roman" w:cs="Times New Roman"/>
          <w:lang w:val="hu-HU"/>
        </w:rPr>
      </w:pPr>
      <w:r w:rsidRPr="00784A82">
        <w:rPr>
          <w:rStyle w:val="Lbjegyzet-hivatkozs"/>
          <w:rFonts w:ascii="Times New Roman" w:hAnsi="Times New Roman" w:cs="Times New Roman"/>
          <w:lang w:val="hu-HU"/>
        </w:rPr>
        <w:footnoteRef/>
      </w:r>
      <w:r w:rsidRPr="00784A82">
        <w:rPr>
          <w:rFonts w:ascii="Times New Roman" w:hAnsi="Times New Roman" w:cs="Times New Roman"/>
          <w:lang w:val="hu-HU"/>
        </w:rPr>
        <w:t xml:space="preserve"> Az </w:t>
      </w:r>
      <w:r w:rsidRPr="006C4F70">
        <w:rPr>
          <w:rFonts w:ascii="Times New Roman" w:hAnsi="Times New Roman" w:cs="Times New Roman"/>
          <w:b/>
          <w:lang w:val="hu-HU"/>
        </w:rPr>
        <w:t>ORCID</w:t>
      </w:r>
      <w:r w:rsidRPr="00784A82">
        <w:rPr>
          <w:rFonts w:ascii="Times New Roman" w:hAnsi="Times New Roman" w:cs="Times New Roman"/>
          <w:lang w:val="hu-HU"/>
        </w:rPr>
        <w:t xml:space="preserve"> (Open Research and </w:t>
      </w:r>
      <w:proofErr w:type="spellStart"/>
      <w:r w:rsidRPr="00784A82">
        <w:rPr>
          <w:rFonts w:ascii="Times New Roman" w:hAnsi="Times New Roman" w:cs="Times New Roman"/>
          <w:lang w:val="hu-HU"/>
        </w:rPr>
        <w:t>Contributor</w:t>
      </w:r>
      <w:proofErr w:type="spellEnd"/>
      <w:r w:rsidRPr="00784A8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84A82">
        <w:rPr>
          <w:rFonts w:ascii="Times New Roman" w:hAnsi="Times New Roman" w:cs="Times New Roman"/>
          <w:lang w:val="hu-HU"/>
        </w:rPr>
        <w:t>Identifier</w:t>
      </w:r>
      <w:proofErr w:type="spellEnd"/>
      <w:r w:rsidRPr="00784A82">
        <w:rPr>
          <w:rFonts w:ascii="Times New Roman" w:hAnsi="Times New Roman" w:cs="Times New Roman"/>
          <w:lang w:val="hu-HU"/>
        </w:rPr>
        <w:t>) egy nemzetközileg általánosan elfogadott szerző-azonosító kód, mely a tudományos közlemények DOI azonosítója alapján gyűjti a kutatók publikációit és biztosítja a kutató egyértelmű azonosítását, egyúttal megkönnyíti az automatikus adatfeldolgozást az indexelő adatbázisokban. Egyre több kiadó teszi kötelezővé az ORCID használatát</w:t>
      </w:r>
      <w:r>
        <w:rPr>
          <w:rFonts w:ascii="Times New Roman" w:hAnsi="Times New Roman" w:cs="Times New Roman"/>
          <w:lang w:val="hu-HU"/>
        </w:rPr>
        <w:t xml:space="preserve"> azzal</w:t>
      </w:r>
      <w:r w:rsidRPr="00784A82">
        <w:rPr>
          <w:rFonts w:ascii="Times New Roman" w:hAnsi="Times New Roman" w:cs="Times New Roman"/>
          <w:lang w:val="hu-HU"/>
        </w:rPr>
        <w:t xml:space="preserve">, </w:t>
      </w:r>
      <w:r>
        <w:rPr>
          <w:rFonts w:ascii="Times New Roman" w:hAnsi="Times New Roman" w:cs="Times New Roman"/>
          <w:lang w:val="hu-HU"/>
        </w:rPr>
        <w:t>hogy ennek megadása nélkül nem</w:t>
      </w:r>
      <w:r w:rsidRPr="00784A82">
        <w:rPr>
          <w:rFonts w:ascii="Times New Roman" w:hAnsi="Times New Roman" w:cs="Times New Roman"/>
          <w:lang w:val="hu-HU"/>
        </w:rPr>
        <w:t xml:space="preserve"> fogadnak be kéziratot.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B46E3"/>
    <w:rsid w:val="000E3291"/>
    <w:rsid w:val="001D03E2"/>
    <w:rsid w:val="00221859"/>
    <w:rsid w:val="002C352B"/>
    <w:rsid w:val="002E0748"/>
    <w:rsid w:val="00364821"/>
    <w:rsid w:val="00410BB5"/>
    <w:rsid w:val="00462EB6"/>
    <w:rsid w:val="00475781"/>
    <w:rsid w:val="004B3FD0"/>
    <w:rsid w:val="00630081"/>
    <w:rsid w:val="00670124"/>
    <w:rsid w:val="006F6E17"/>
    <w:rsid w:val="00736009"/>
    <w:rsid w:val="0077463A"/>
    <w:rsid w:val="00791559"/>
    <w:rsid w:val="007B666A"/>
    <w:rsid w:val="00907055"/>
    <w:rsid w:val="00915490"/>
    <w:rsid w:val="00923B2F"/>
    <w:rsid w:val="00A4764E"/>
    <w:rsid w:val="00A56313"/>
    <w:rsid w:val="00AC30E6"/>
    <w:rsid w:val="00B4371A"/>
    <w:rsid w:val="00B635B6"/>
    <w:rsid w:val="00B9789B"/>
    <w:rsid w:val="00BA4882"/>
    <w:rsid w:val="00BF222F"/>
    <w:rsid w:val="00C162BB"/>
    <w:rsid w:val="00C26139"/>
    <w:rsid w:val="00C57288"/>
    <w:rsid w:val="00CD6E5B"/>
    <w:rsid w:val="00D27DAC"/>
    <w:rsid w:val="00D872F4"/>
    <w:rsid w:val="00DA4237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9155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9155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915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9155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9155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915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6FBB7-F97D-47C0-AB93-0A997DA5F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</Template>
  <TotalTime>11</TotalTime>
  <Pages>2</Pages>
  <Words>149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Bereczky Áron</cp:lastModifiedBy>
  <cp:revision>7</cp:revision>
  <dcterms:created xsi:type="dcterms:W3CDTF">2020-11-10T13:54:00Z</dcterms:created>
  <dcterms:modified xsi:type="dcterms:W3CDTF">2022-02-28T13:48:00Z</dcterms:modified>
</cp:coreProperties>
</file>