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37B" w:rsidRPr="0012060C" w:rsidRDefault="0019337B" w:rsidP="00935F3E">
      <w:pPr>
        <w:spacing w:before="100" w:beforeAutospacing="1" w:after="100" w:afterAutospacing="1" w:line="40" w:lineRule="atLeast"/>
        <w:jc w:val="center"/>
        <w:rPr>
          <w:b/>
          <w:szCs w:val="24"/>
        </w:rPr>
      </w:pPr>
      <w:r w:rsidRPr="0012060C">
        <w:rPr>
          <w:b/>
          <w:szCs w:val="24"/>
        </w:rPr>
        <w:t>STARTUP FACTORY</w:t>
      </w:r>
      <w:r w:rsidR="00807CBD" w:rsidRPr="0012060C">
        <w:rPr>
          <w:b/>
          <w:szCs w:val="24"/>
        </w:rPr>
        <w:t xml:space="preserve"> 2023</w:t>
      </w:r>
    </w:p>
    <w:p w:rsidR="00BB39A2" w:rsidRPr="0012060C" w:rsidRDefault="00BB39A2" w:rsidP="00935F3E">
      <w:pPr>
        <w:spacing w:before="100" w:beforeAutospacing="1" w:after="100" w:afterAutospacing="1" w:line="40" w:lineRule="atLeast"/>
        <w:jc w:val="center"/>
        <w:rPr>
          <w:b/>
          <w:szCs w:val="24"/>
        </w:rPr>
      </w:pPr>
      <w:r w:rsidRPr="0012060C">
        <w:rPr>
          <w:b/>
          <w:szCs w:val="24"/>
        </w:rPr>
        <w:t>Üzleti Terv segédlet</w:t>
      </w:r>
    </w:p>
    <w:p w:rsidR="00050477" w:rsidRPr="0012060C" w:rsidRDefault="00656243" w:rsidP="00935F3E">
      <w:pPr>
        <w:spacing w:before="100" w:beforeAutospacing="1" w:after="100" w:afterAutospacing="1" w:line="40" w:lineRule="atLeast"/>
        <w:jc w:val="center"/>
        <w:rPr>
          <w:b/>
          <w:szCs w:val="24"/>
        </w:rPr>
      </w:pPr>
      <w:r w:rsidRPr="0012060C">
        <w:rPr>
          <w:b/>
          <w:szCs w:val="24"/>
        </w:rPr>
        <w:t>Az inkubátor korábbi teljesítményét és üzleti tervét ismertető szakmai dokumentum vázlata</w:t>
      </w:r>
      <w:r w:rsidRPr="0012060C">
        <w:rPr>
          <w:rStyle w:val="Lbjegyzet-hivatkozs"/>
          <w:b/>
          <w:szCs w:val="24"/>
        </w:rPr>
        <w:t xml:space="preserve"> </w:t>
      </w:r>
      <w:r w:rsidRPr="0012060C">
        <w:rPr>
          <w:b/>
          <w:szCs w:val="24"/>
        </w:rPr>
        <w:t xml:space="preserve"> (segédlet)</w:t>
      </w:r>
    </w:p>
    <w:p w:rsidR="00656243" w:rsidRPr="0012060C" w:rsidRDefault="00656243" w:rsidP="00656243">
      <w:pPr>
        <w:spacing w:line="240" w:lineRule="auto"/>
        <w:rPr>
          <w:szCs w:val="24"/>
        </w:rPr>
      </w:pPr>
      <w:r w:rsidRPr="0012060C">
        <w:rPr>
          <w:szCs w:val="24"/>
        </w:rPr>
        <w:t xml:space="preserve">A dokumentum elkészítését és az egységes értékelést megkönnyítendő, az alábbiakban megadjuk a </w:t>
      </w:r>
      <w:r w:rsidR="004742AA" w:rsidRPr="0012060C">
        <w:rPr>
          <w:szCs w:val="24"/>
        </w:rPr>
        <w:t>főbb fejezeteket</w:t>
      </w:r>
      <w:r w:rsidRPr="0012060C">
        <w:rPr>
          <w:szCs w:val="24"/>
        </w:rPr>
        <w:t>, az elvárt f</w:t>
      </w:r>
      <w:r w:rsidR="004742AA" w:rsidRPr="0012060C">
        <w:rPr>
          <w:szCs w:val="24"/>
        </w:rPr>
        <w:t xml:space="preserve">ontosabb </w:t>
      </w:r>
      <w:r w:rsidRPr="0012060C">
        <w:rPr>
          <w:szCs w:val="24"/>
        </w:rPr>
        <w:t xml:space="preserve">tartalmi elemeket </w:t>
      </w:r>
      <w:r w:rsidR="009E0E34" w:rsidRPr="0012060C">
        <w:rPr>
          <w:szCs w:val="24"/>
        </w:rPr>
        <w:t xml:space="preserve">(a csak bizonyos kategóriákra vonatkozó részeket értelemszerűen kell megadni) </w:t>
      </w:r>
      <w:r w:rsidRPr="0012060C">
        <w:rPr>
          <w:szCs w:val="24"/>
        </w:rPr>
        <w:t xml:space="preserve">és bizonyos formai elemeket. </w:t>
      </w:r>
      <w:r w:rsidR="00420BC6" w:rsidRPr="0012060C">
        <w:rPr>
          <w:b/>
          <w:szCs w:val="24"/>
        </w:rPr>
        <w:t>Felhívjuk figyelmét, hogy a</w:t>
      </w:r>
      <w:r w:rsidR="0012060C">
        <w:rPr>
          <w:b/>
          <w:szCs w:val="24"/>
        </w:rPr>
        <w:t>z</w:t>
      </w:r>
      <w:r w:rsidR="00420BC6" w:rsidRPr="0012060C">
        <w:rPr>
          <w:b/>
          <w:szCs w:val="24"/>
        </w:rPr>
        <w:t xml:space="preserve"> </w:t>
      </w:r>
      <w:r w:rsidR="0012060C" w:rsidRPr="0012060C">
        <w:rPr>
          <w:b/>
          <w:szCs w:val="24"/>
        </w:rPr>
        <w:t xml:space="preserve">inkubátor korábbi teljesítményét és üzleti tervét ismertető </w:t>
      </w:r>
      <w:r w:rsidR="00420BC6" w:rsidRPr="0012060C">
        <w:rPr>
          <w:b/>
          <w:szCs w:val="24"/>
        </w:rPr>
        <w:t>szakmai dokumentumot magyar és angol nyelven szükséges benyújtani és az angol nyelvű dokumentumnak is a lenti vázlatot kell követnie.</w:t>
      </w:r>
      <w:r w:rsidR="00681DD4" w:rsidRPr="0012060C">
        <w:rPr>
          <w:szCs w:val="24"/>
        </w:rPr>
        <w:t xml:space="preserve"> A dokumentum terjedelme maximum 1500 szó, névelők nélkül.</w:t>
      </w:r>
    </w:p>
    <w:p w:rsidR="004742AA" w:rsidRPr="0012060C" w:rsidRDefault="004742AA" w:rsidP="00656243">
      <w:pPr>
        <w:spacing w:line="240" w:lineRule="auto"/>
        <w:rPr>
          <w:szCs w:val="24"/>
        </w:rPr>
      </w:pPr>
    </w:p>
    <w:p w:rsidR="004742AA" w:rsidRPr="0012060C" w:rsidRDefault="004742AA" w:rsidP="004742AA">
      <w:pPr>
        <w:spacing w:line="240" w:lineRule="auto"/>
        <w:rPr>
          <w:szCs w:val="24"/>
        </w:rPr>
      </w:pPr>
      <w:r w:rsidRPr="0012060C">
        <w:rPr>
          <w:szCs w:val="24"/>
        </w:rPr>
        <w:t xml:space="preserve">A Felhívás 8. fejezetében (kiválasztási kritériumok) található korábbi tevékenységekre, teljesítményre vonatkozó számszerű adatokat az Üzleti terv melléklet </w:t>
      </w:r>
      <w:r w:rsidR="008A0B7C" w:rsidRPr="0012060C">
        <w:rPr>
          <w:szCs w:val="24"/>
        </w:rPr>
        <w:t xml:space="preserve">inkubátor telj. </w:t>
      </w:r>
      <w:proofErr w:type="gramStart"/>
      <w:r w:rsidR="008A0B7C" w:rsidRPr="0012060C">
        <w:rPr>
          <w:szCs w:val="24"/>
        </w:rPr>
        <w:t>ért</w:t>
      </w:r>
      <w:proofErr w:type="gramEnd"/>
      <w:r w:rsidR="008A0B7C" w:rsidRPr="0012060C">
        <w:rPr>
          <w:szCs w:val="24"/>
        </w:rPr>
        <w:t>. 2023”</w:t>
      </w:r>
      <w:r w:rsidRPr="0012060C">
        <w:rPr>
          <w:szCs w:val="24"/>
        </w:rPr>
        <w:t xml:space="preserve"> elnevezésű Excel táblázatban kell megadni, értelemszerűen a pályázó kategóriájának megfelelően kiválasztott fülön. </w:t>
      </w:r>
      <w:r w:rsidR="008A0B7C" w:rsidRPr="0012060C">
        <w:rPr>
          <w:szCs w:val="24"/>
        </w:rPr>
        <w:t>Ellentmondás esetén a pályázati Felhívás szövege a mérvadó.</w:t>
      </w:r>
    </w:p>
    <w:p w:rsidR="004742AA" w:rsidRPr="0012060C" w:rsidRDefault="004742AA" w:rsidP="00656243">
      <w:pPr>
        <w:spacing w:line="240" w:lineRule="auto"/>
        <w:rPr>
          <w:szCs w:val="24"/>
        </w:rPr>
      </w:pPr>
    </w:p>
    <w:p w:rsidR="004742AA" w:rsidRPr="0012060C" w:rsidRDefault="004742AA" w:rsidP="004742AA">
      <w:pPr>
        <w:pStyle w:val="Listaszerbekezds"/>
        <w:numPr>
          <w:ilvl w:val="0"/>
          <w:numId w:val="21"/>
        </w:numPr>
        <w:tabs>
          <w:tab w:val="clear" w:pos="709"/>
        </w:tabs>
        <w:spacing w:after="200" w:line="240" w:lineRule="auto"/>
        <w:jc w:val="left"/>
        <w:rPr>
          <w:b/>
          <w:szCs w:val="24"/>
        </w:rPr>
      </w:pPr>
      <w:r w:rsidRPr="0012060C">
        <w:rPr>
          <w:b/>
          <w:szCs w:val="24"/>
        </w:rPr>
        <w:t>Régi inkubátor teljesítmény adatok, a Felhívás 8</w:t>
      </w:r>
      <w:proofErr w:type="gramStart"/>
      <w:r w:rsidRPr="0012060C">
        <w:rPr>
          <w:b/>
          <w:szCs w:val="24"/>
        </w:rPr>
        <w:t>.A</w:t>
      </w:r>
      <w:proofErr w:type="gramEnd"/>
      <w:r w:rsidRPr="0012060C">
        <w:rPr>
          <w:b/>
          <w:szCs w:val="24"/>
        </w:rPr>
        <w:t>/2 pontjának megfelelően</w:t>
      </w:r>
    </w:p>
    <w:p w:rsidR="004742AA" w:rsidRPr="0012060C" w:rsidRDefault="004742AA" w:rsidP="004742AA">
      <w:pPr>
        <w:pStyle w:val="Listaszerbekezds"/>
        <w:tabs>
          <w:tab w:val="clear" w:pos="709"/>
        </w:tabs>
        <w:spacing w:after="200" w:line="240" w:lineRule="auto"/>
        <w:ind w:firstLine="0"/>
        <w:jc w:val="left"/>
        <w:rPr>
          <w:szCs w:val="24"/>
        </w:rPr>
      </w:pPr>
      <w:r w:rsidRPr="0012060C">
        <w:rPr>
          <w:szCs w:val="24"/>
        </w:rPr>
        <w:t>Az adatokat a mellékelt Excel táblázat „Régi inkubátor” fül táblázatainak kitöltésével kell megadni. A sötétített mezőket nem kell kitölteni.</w:t>
      </w:r>
    </w:p>
    <w:p w:rsidR="004742AA" w:rsidRPr="0012060C" w:rsidRDefault="004742AA" w:rsidP="004742AA">
      <w:pPr>
        <w:pStyle w:val="Listaszerbekezds"/>
        <w:tabs>
          <w:tab w:val="clear" w:pos="709"/>
        </w:tabs>
        <w:spacing w:after="200" w:line="240" w:lineRule="auto"/>
        <w:ind w:firstLine="0"/>
        <w:jc w:val="left"/>
        <w:rPr>
          <w:szCs w:val="24"/>
        </w:rPr>
      </w:pPr>
    </w:p>
    <w:p w:rsidR="004742AA" w:rsidRPr="0012060C" w:rsidRDefault="004742AA" w:rsidP="004742AA">
      <w:pPr>
        <w:pStyle w:val="Listaszerbekezds"/>
        <w:numPr>
          <w:ilvl w:val="0"/>
          <w:numId w:val="24"/>
        </w:numPr>
        <w:tabs>
          <w:tab w:val="clear" w:pos="709"/>
        </w:tabs>
        <w:spacing w:after="200" w:line="240" w:lineRule="auto"/>
        <w:jc w:val="left"/>
        <w:rPr>
          <w:szCs w:val="24"/>
        </w:rPr>
      </w:pPr>
      <w:r w:rsidRPr="0012060C">
        <w:rPr>
          <w:szCs w:val="24"/>
        </w:rPr>
        <w:t xml:space="preserve">Régi inkubátor esetében a </w:t>
      </w:r>
      <w:r w:rsidRPr="0012060C">
        <w:t>Startup Factory programból, és/vagy a GINOP-2.1.5-15 és ÖKO_16 programból támogatást kapott cégek adatai számítandóak/írandók be. (</w:t>
      </w:r>
      <w:r w:rsidRPr="0012060C">
        <w:rPr>
          <w:szCs w:val="24"/>
        </w:rPr>
        <w:t>A Felhívás 8</w:t>
      </w:r>
      <w:proofErr w:type="gramStart"/>
      <w:r w:rsidRPr="0012060C">
        <w:rPr>
          <w:szCs w:val="24"/>
        </w:rPr>
        <w:t>.A</w:t>
      </w:r>
      <w:proofErr w:type="gramEnd"/>
      <w:r w:rsidRPr="0012060C">
        <w:rPr>
          <w:szCs w:val="24"/>
        </w:rPr>
        <w:t>/2 pontjának megfelelően)</w:t>
      </w:r>
    </w:p>
    <w:p w:rsidR="004742AA" w:rsidRPr="0012060C" w:rsidRDefault="004742AA" w:rsidP="004742AA">
      <w:pPr>
        <w:pStyle w:val="Listaszerbekezds"/>
        <w:numPr>
          <w:ilvl w:val="0"/>
          <w:numId w:val="28"/>
        </w:numPr>
        <w:spacing w:line="240" w:lineRule="auto"/>
        <w:rPr>
          <w:szCs w:val="24"/>
        </w:rPr>
      </w:pPr>
      <w:r w:rsidRPr="0012060C">
        <w:rPr>
          <w:szCs w:val="24"/>
        </w:rPr>
        <w:t>Inkubációs befektetések száma (Db)</w:t>
      </w:r>
    </w:p>
    <w:p w:rsidR="004742AA" w:rsidRPr="0012060C" w:rsidRDefault="004742AA" w:rsidP="004742AA">
      <w:pPr>
        <w:pStyle w:val="Listaszerbekezds"/>
        <w:numPr>
          <w:ilvl w:val="0"/>
          <w:numId w:val="28"/>
        </w:numPr>
        <w:spacing w:line="240" w:lineRule="auto"/>
        <w:rPr>
          <w:szCs w:val="24"/>
        </w:rPr>
      </w:pPr>
      <w:proofErr w:type="spellStart"/>
      <w:r w:rsidRPr="0012060C">
        <w:rPr>
          <w:szCs w:val="24"/>
        </w:rPr>
        <w:t>Exitekből</w:t>
      </w:r>
      <w:proofErr w:type="spellEnd"/>
      <w:r w:rsidRPr="0012060C">
        <w:rPr>
          <w:szCs w:val="24"/>
        </w:rPr>
        <w:t xml:space="preserve"> elért bevétel (</w:t>
      </w:r>
      <w:proofErr w:type="spellStart"/>
      <w:r w:rsidRPr="0012060C">
        <w:rPr>
          <w:szCs w:val="24"/>
        </w:rPr>
        <w:t>eFt</w:t>
      </w:r>
      <w:proofErr w:type="spellEnd"/>
      <w:r w:rsidRPr="0012060C">
        <w:rPr>
          <w:szCs w:val="24"/>
        </w:rPr>
        <w:t>)</w:t>
      </w:r>
    </w:p>
    <w:p w:rsidR="004742AA" w:rsidRPr="0012060C" w:rsidRDefault="004742AA" w:rsidP="004742AA">
      <w:pPr>
        <w:pStyle w:val="Listaszerbekezds"/>
        <w:numPr>
          <w:ilvl w:val="0"/>
          <w:numId w:val="28"/>
        </w:numPr>
        <w:spacing w:line="240" w:lineRule="auto"/>
        <w:rPr>
          <w:szCs w:val="24"/>
        </w:rPr>
      </w:pPr>
      <w:r w:rsidRPr="0012060C">
        <w:rPr>
          <w:szCs w:val="24"/>
        </w:rPr>
        <w:t>Inkubációs időszakot követő újabb tőkebefektetés (</w:t>
      </w:r>
      <w:proofErr w:type="spellStart"/>
      <w:r w:rsidRPr="0012060C">
        <w:rPr>
          <w:szCs w:val="24"/>
        </w:rPr>
        <w:t>eFt</w:t>
      </w:r>
      <w:proofErr w:type="spellEnd"/>
      <w:r w:rsidRPr="0012060C">
        <w:rPr>
          <w:szCs w:val="24"/>
        </w:rPr>
        <w:t>)</w:t>
      </w:r>
    </w:p>
    <w:p w:rsidR="004742AA" w:rsidRPr="0012060C" w:rsidRDefault="004742AA" w:rsidP="004742AA">
      <w:pPr>
        <w:pStyle w:val="Listaszerbekezds"/>
        <w:numPr>
          <w:ilvl w:val="0"/>
          <w:numId w:val="28"/>
        </w:numPr>
        <w:spacing w:line="240" w:lineRule="auto"/>
        <w:rPr>
          <w:szCs w:val="24"/>
        </w:rPr>
      </w:pPr>
      <w:r w:rsidRPr="0012060C">
        <w:rPr>
          <w:szCs w:val="24"/>
        </w:rPr>
        <w:t>Inkubációs időszakot követő újabb tőkebefektetésből külföldi tőke aránya (%)</w:t>
      </w:r>
    </w:p>
    <w:p w:rsidR="004742AA" w:rsidRPr="0012060C" w:rsidRDefault="004742AA" w:rsidP="004742AA">
      <w:pPr>
        <w:pStyle w:val="Listaszerbekezds"/>
        <w:numPr>
          <w:ilvl w:val="0"/>
          <w:numId w:val="28"/>
        </w:numPr>
        <w:spacing w:line="240" w:lineRule="auto"/>
        <w:rPr>
          <w:szCs w:val="24"/>
        </w:rPr>
      </w:pPr>
      <w:r w:rsidRPr="0012060C">
        <w:rPr>
          <w:szCs w:val="24"/>
        </w:rPr>
        <w:t>Független magánbefektetővel közös ügylet. (</w:t>
      </w:r>
      <w:proofErr w:type="spellStart"/>
      <w:r w:rsidRPr="0012060C">
        <w:rPr>
          <w:szCs w:val="24"/>
        </w:rPr>
        <w:t>eFt</w:t>
      </w:r>
      <w:proofErr w:type="spellEnd"/>
      <w:r w:rsidRPr="0012060C">
        <w:rPr>
          <w:szCs w:val="24"/>
        </w:rPr>
        <w:t>)</w:t>
      </w:r>
    </w:p>
    <w:p w:rsidR="004742AA" w:rsidRPr="0012060C" w:rsidRDefault="004742AA" w:rsidP="004742AA">
      <w:pPr>
        <w:pStyle w:val="Listaszerbekezds"/>
        <w:numPr>
          <w:ilvl w:val="0"/>
          <w:numId w:val="28"/>
        </w:numPr>
        <w:spacing w:line="240" w:lineRule="auto"/>
        <w:rPr>
          <w:szCs w:val="24"/>
        </w:rPr>
      </w:pPr>
      <w:r w:rsidRPr="0012060C">
        <w:rPr>
          <w:szCs w:val="24"/>
        </w:rPr>
        <w:t>Az inkubációban részt vett vállalkozások árbevételének növekedése (</w:t>
      </w:r>
      <w:proofErr w:type="spellStart"/>
      <w:r w:rsidRPr="0012060C">
        <w:rPr>
          <w:szCs w:val="24"/>
        </w:rPr>
        <w:t>eFt</w:t>
      </w:r>
      <w:proofErr w:type="spellEnd"/>
      <w:r w:rsidRPr="0012060C">
        <w:rPr>
          <w:szCs w:val="24"/>
        </w:rPr>
        <w:t>)</w:t>
      </w:r>
    </w:p>
    <w:p w:rsidR="004742AA" w:rsidRPr="0012060C" w:rsidRDefault="004742AA" w:rsidP="004742AA">
      <w:pPr>
        <w:pStyle w:val="Listaszerbekezds"/>
        <w:tabs>
          <w:tab w:val="clear" w:pos="709"/>
        </w:tabs>
        <w:spacing w:line="240" w:lineRule="auto"/>
        <w:ind w:left="1080" w:firstLine="0"/>
        <w:rPr>
          <w:szCs w:val="24"/>
        </w:rPr>
      </w:pPr>
    </w:p>
    <w:p w:rsidR="004742AA" w:rsidRPr="0012060C" w:rsidRDefault="004742AA" w:rsidP="004742AA">
      <w:pPr>
        <w:pStyle w:val="Listaszerbekezds"/>
        <w:numPr>
          <w:ilvl w:val="0"/>
          <w:numId w:val="24"/>
        </w:numPr>
        <w:tabs>
          <w:tab w:val="clear" w:pos="709"/>
        </w:tabs>
        <w:spacing w:line="240" w:lineRule="auto"/>
        <w:rPr>
          <w:szCs w:val="24"/>
        </w:rPr>
      </w:pPr>
      <w:r w:rsidRPr="0012060C">
        <w:rPr>
          <w:rFonts w:eastAsia="Calibri" w:cs="Arial"/>
          <w:szCs w:val="24"/>
        </w:rPr>
        <w:t>A Felhívás 6. pontjában (Vállalások) megadott kötelező tőkebefektetés mértéke feletti inkubátor tőkebefektetés aránya a teljes befektetéshez viszonyítva %-ban</w:t>
      </w:r>
    </w:p>
    <w:p w:rsidR="004742AA" w:rsidRPr="0012060C" w:rsidRDefault="004742AA" w:rsidP="004742AA">
      <w:pPr>
        <w:pStyle w:val="Listaszerbekezds"/>
        <w:tabs>
          <w:tab w:val="clear" w:pos="709"/>
        </w:tabs>
        <w:spacing w:line="240" w:lineRule="auto"/>
        <w:ind w:left="1080" w:firstLine="0"/>
        <w:rPr>
          <w:szCs w:val="24"/>
        </w:rPr>
      </w:pPr>
    </w:p>
    <w:p w:rsidR="004742AA" w:rsidRPr="0012060C" w:rsidRDefault="004742AA" w:rsidP="004742AA">
      <w:pPr>
        <w:pStyle w:val="Listaszerbekezds"/>
        <w:numPr>
          <w:ilvl w:val="0"/>
          <w:numId w:val="24"/>
        </w:numPr>
        <w:tabs>
          <w:tab w:val="clear" w:pos="709"/>
        </w:tabs>
        <w:spacing w:line="240" w:lineRule="auto"/>
        <w:rPr>
          <w:szCs w:val="24"/>
        </w:rPr>
      </w:pPr>
      <w:r w:rsidRPr="0012060C">
        <w:rPr>
          <w:szCs w:val="24"/>
        </w:rPr>
        <w:t>Inkubátor portfólió részletes adat tábla (tájékoztató adatok)</w:t>
      </w:r>
      <w:r w:rsidR="008A0B7C" w:rsidRPr="0012060C">
        <w:rPr>
          <w:szCs w:val="24"/>
        </w:rPr>
        <w:t xml:space="preserve">. A táblázat utolsó oszlopát </w:t>
      </w:r>
      <w:r w:rsidR="00EA3C34" w:rsidRPr="0012060C">
        <w:rPr>
          <w:szCs w:val="24"/>
        </w:rPr>
        <w:t xml:space="preserve">(I/N) </w:t>
      </w:r>
      <w:r w:rsidR="008A0B7C" w:rsidRPr="0012060C">
        <w:rPr>
          <w:szCs w:val="24"/>
        </w:rPr>
        <w:t xml:space="preserve">csak akkor kell kitölteni, ha a Pályázó a Specializált inkubátor kategóriában indul. </w:t>
      </w:r>
    </w:p>
    <w:p w:rsidR="004742AA" w:rsidRPr="0012060C" w:rsidRDefault="004742AA" w:rsidP="004742AA">
      <w:pPr>
        <w:pStyle w:val="Listaszerbekezds"/>
        <w:rPr>
          <w:szCs w:val="24"/>
        </w:rPr>
      </w:pPr>
    </w:p>
    <w:p w:rsidR="004742AA" w:rsidRPr="0012060C" w:rsidRDefault="004742AA" w:rsidP="004742AA">
      <w:pPr>
        <w:pStyle w:val="Listaszerbekezds"/>
        <w:numPr>
          <w:ilvl w:val="0"/>
          <w:numId w:val="21"/>
        </w:numPr>
        <w:tabs>
          <w:tab w:val="clear" w:pos="709"/>
        </w:tabs>
        <w:spacing w:after="200" w:line="240" w:lineRule="auto"/>
        <w:jc w:val="left"/>
        <w:rPr>
          <w:b/>
          <w:szCs w:val="24"/>
        </w:rPr>
      </w:pPr>
      <w:r w:rsidRPr="0012060C">
        <w:rPr>
          <w:b/>
          <w:szCs w:val="24"/>
        </w:rPr>
        <w:lastRenderedPageBreak/>
        <w:t>A pontozás kiszámítása az értékeléshez</w:t>
      </w:r>
    </w:p>
    <w:p w:rsidR="004742AA" w:rsidRPr="0012060C" w:rsidRDefault="004742AA" w:rsidP="004742AA">
      <w:pPr>
        <w:pStyle w:val="Lbjegyzetszveg"/>
        <w:rPr>
          <w:rFonts w:ascii="Garamond" w:hAnsi="Garamond"/>
          <w:sz w:val="22"/>
          <w:szCs w:val="22"/>
        </w:rPr>
      </w:pPr>
      <w:r w:rsidRPr="0012060C">
        <w:rPr>
          <w:rFonts w:ascii="Garamond" w:hAnsi="Garamond"/>
          <w:sz w:val="22"/>
          <w:szCs w:val="22"/>
        </w:rPr>
        <w:t>A Pályázó által megadandó értékek: minden olyan és csak olyan portfólió cég számítandó</w:t>
      </w:r>
      <w:r w:rsidR="00EA3C34" w:rsidRPr="0012060C">
        <w:rPr>
          <w:rFonts w:ascii="Garamond" w:hAnsi="Garamond"/>
          <w:sz w:val="22"/>
          <w:szCs w:val="22"/>
        </w:rPr>
        <w:t xml:space="preserve"> bele</w:t>
      </w:r>
      <w:r w:rsidRPr="0012060C">
        <w:rPr>
          <w:rFonts w:ascii="Garamond" w:hAnsi="Garamond"/>
          <w:sz w:val="22"/>
          <w:szCs w:val="22"/>
        </w:rPr>
        <w:t xml:space="preserve">, amely támogatást kapott a Startup Factory programból, és/vagy a GINOP-2.1.5-15 és ÖKO_16 programokból; azon támogatást igénylőknél, amelyek a </w:t>
      </w:r>
      <w:r w:rsidRPr="0012060C">
        <w:rPr>
          <w:rFonts w:ascii="Garamond" w:hAnsi="Garamond" w:cstheme="minorHAnsi"/>
          <w:sz w:val="22"/>
          <w:szCs w:val="22"/>
        </w:rPr>
        <w:t xml:space="preserve">2020-1.1.4-STARTUP programban nem vettek részt, a megadott érték a többi, mindkét kiírásban részt vevő támogatást igénylők, adott kategóriában megadott átlag értékével korrigálásra kerülnek. </w:t>
      </w:r>
    </w:p>
    <w:p w:rsidR="004742AA" w:rsidRPr="0012060C" w:rsidRDefault="004742AA" w:rsidP="004742AA">
      <w:pPr>
        <w:pStyle w:val="Lbjegyzetszveg"/>
        <w:rPr>
          <w:rFonts w:ascii="Garamond" w:hAnsi="Garamond"/>
          <w:sz w:val="22"/>
          <w:szCs w:val="22"/>
        </w:rPr>
      </w:pPr>
      <w:r w:rsidRPr="0012060C">
        <w:rPr>
          <w:rFonts w:ascii="Garamond" w:hAnsi="Garamond"/>
          <w:sz w:val="22"/>
          <w:szCs w:val="22"/>
        </w:rPr>
        <w:t xml:space="preserve">A pontok kalkulációja a sorrend alapján történik (10 pontos eset, mint példa): 1. hely 10 pont, 2. hely 8, további helyezések 1 pontonként csökkennek (9. hely 1). Ha a különbség nagyon kicsi (2.2.-2.7. között, akkor a két azonosnak tekintett helyezés azonos pontértéket kap. A „kis különbség” mértéke: a nagyobbik érték 5%-a. </w:t>
      </w:r>
    </w:p>
    <w:p w:rsidR="004742AA" w:rsidRPr="0012060C" w:rsidRDefault="004742AA" w:rsidP="004742AA">
      <w:pPr>
        <w:pStyle w:val="Listaszerbekezds"/>
        <w:tabs>
          <w:tab w:val="clear" w:pos="709"/>
        </w:tabs>
        <w:spacing w:line="240" w:lineRule="auto"/>
        <w:ind w:left="1080" w:firstLine="0"/>
        <w:rPr>
          <w:szCs w:val="24"/>
        </w:rPr>
      </w:pPr>
    </w:p>
    <w:p w:rsidR="004742AA" w:rsidRPr="0012060C" w:rsidRDefault="004742AA" w:rsidP="004742AA">
      <w:pPr>
        <w:pStyle w:val="Listaszerbekezds"/>
        <w:tabs>
          <w:tab w:val="clear" w:pos="709"/>
        </w:tabs>
        <w:spacing w:line="240" w:lineRule="auto"/>
        <w:ind w:left="1080" w:firstLine="0"/>
        <w:rPr>
          <w:szCs w:val="24"/>
        </w:rPr>
      </w:pPr>
    </w:p>
    <w:p w:rsidR="004742AA" w:rsidRPr="0012060C" w:rsidRDefault="004742AA" w:rsidP="004742AA">
      <w:pPr>
        <w:pStyle w:val="Listaszerbekezds"/>
        <w:numPr>
          <w:ilvl w:val="0"/>
          <w:numId w:val="21"/>
        </w:numPr>
        <w:spacing w:line="240" w:lineRule="auto"/>
        <w:rPr>
          <w:b/>
          <w:szCs w:val="24"/>
        </w:rPr>
      </w:pPr>
      <w:r w:rsidRPr="0012060C">
        <w:rPr>
          <w:b/>
          <w:szCs w:val="24"/>
        </w:rPr>
        <w:t>Új inkubátor teljesítmény adatok, a Felhívás 8</w:t>
      </w:r>
      <w:proofErr w:type="gramStart"/>
      <w:r w:rsidRPr="0012060C">
        <w:rPr>
          <w:b/>
          <w:szCs w:val="24"/>
        </w:rPr>
        <w:t>.B</w:t>
      </w:r>
      <w:proofErr w:type="gramEnd"/>
      <w:r w:rsidRPr="0012060C">
        <w:rPr>
          <w:b/>
          <w:szCs w:val="24"/>
        </w:rPr>
        <w:t>/2 pontjának megfelelően</w:t>
      </w:r>
    </w:p>
    <w:p w:rsidR="004742AA" w:rsidRPr="0012060C" w:rsidRDefault="004742AA" w:rsidP="004742AA">
      <w:pPr>
        <w:pStyle w:val="Listaszerbekezds"/>
        <w:spacing w:line="240" w:lineRule="auto"/>
        <w:ind w:firstLine="0"/>
        <w:rPr>
          <w:b/>
          <w:szCs w:val="24"/>
        </w:rPr>
      </w:pPr>
      <w:r w:rsidRPr="0012060C">
        <w:rPr>
          <w:szCs w:val="24"/>
        </w:rPr>
        <w:t>Az adatokat a mellékelt Excel táblázat „Új inkubátor” fül táblázatainak kitöltésével kell megadni.</w:t>
      </w:r>
    </w:p>
    <w:p w:rsidR="004742AA" w:rsidRPr="0012060C" w:rsidRDefault="004742AA" w:rsidP="004742AA">
      <w:pPr>
        <w:pStyle w:val="Listaszerbekezds"/>
        <w:spacing w:line="240" w:lineRule="auto"/>
        <w:ind w:left="1080" w:firstLine="0"/>
        <w:rPr>
          <w:szCs w:val="24"/>
        </w:rPr>
      </w:pPr>
    </w:p>
    <w:p w:rsidR="004742AA" w:rsidRPr="0012060C" w:rsidRDefault="004742AA" w:rsidP="004742AA">
      <w:pPr>
        <w:pStyle w:val="Listaszerbekezds"/>
        <w:numPr>
          <w:ilvl w:val="0"/>
          <w:numId w:val="31"/>
        </w:numPr>
        <w:spacing w:line="240" w:lineRule="auto"/>
        <w:rPr>
          <w:szCs w:val="24"/>
        </w:rPr>
      </w:pPr>
      <w:r w:rsidRPr="0012060C">
        <w:rPr>
          <w:szCs w:val="24"/>
        </w:rPr>
        <w:t>„Új inkubátor” esetében az elmúlt 2 év (2021. 4. n. év – 2023. 3. n. év) adatai alapján a Pályázóra vonatkozó alábbi inkubációs adatokat kell megadni.</w:t>
      </w:r>
    </w:p>
    <w:p w:rsidR="004742AA" w:rsidRPr="0012060C" w:rsidRDefault="004742AA" w:rsidP="004742AA">
      <w:pPr>
        <w:pStyle w:val="Listaszerbekezds"/>
        <w:spacing w:line="240" w:lineRule="auto"/>
        <w:ind w:left="1080" w:firstLine="0"/>
        <w:rPr>
          <w:szCs w:val="24"/>
        </w:rPr>
      </w:pPr>
    </w:p>
    <w:p w:rsidR="004742AA" w:rsidRPr="0012060C" w:rsidRDefault="004742AA" w:rsidP="004742AA">
      <w:pPr>
        <w:pStyle w:val="Listaszerbekezds"/>
        <w:numPr>
          <w:ilvl w:val="0"/>
          <w:numId w:val="30"/>
        </w:numPr>
        <w:spacing w:line="240" w:lineRule="auto"/>
        <w:rPr>
          <w:szCs w:val="24"/>
        </w:rPr>
      </w:pPr>
      <w:r w:rsidRPr="0012060C">
        <w:rPr>
          <w:szCs w:val="24"/>
        </w:rPr>
        <w:t>Pályázó általi inkubációs/akcelerációs befektetések értéke és a portfólió cégeik által elnyert innovációs jellegű pályázati támogatások értéke (</w:t>
      </w:r>
      <w:proofErr w:type="spellStart"/>
      <w:r w:rsidRPr="0012060C">
        <w:rPr>
          <w:szCs w:val="24"/>
        </w:rPr>
        <w:t>mFt</w:t>
      </w:r>
      <w:proofErr w:type="spellEnd"/>
      <w:r w:rsidRPr="0012060C">
        <w:rPr>
          <w:szCs w:val="24"/>
        </w:rPr>
        <w:t>)</w:t>
      </w:r>
    </w:p>
    <w:p w:rsidR="004742AA" w:rsidRPr="0012060C" w:rsidRDefault="004742AA" w:rsidP="004742AA">
      <w:pPr>
        <w:pStyle w:val="Listaszerbekezds"/>
        <w:numPr>
          <w:ilvl w:val="0"/>
          <w:numId w:val="30"/>
        </w:numPr>
        <w:spacing w:line="240" w:lineRule="auto"/>
        <w:rPr>
          <w:szCs w:val="24"/>
        </w:rPr>
      </w:pPr>
      <w:r w:rsidRPr="0012060C">
        <w:rPr>
          <w:szCs w:val="24"/>
        </w:rPr>
        <w:t xml:space="preserve">Pályázónak </w:t>
      </w:r>
      <w:proofErr w:type="spellStart"/>
      <w:r w:rsidRPr="0012060C">
        <w:rPr>
          <w:szCs w:val="24"/>
        </w:rPr>
        <w:t>exitekből</w:t>
      </w:r>
      <w:proofErr w:type="spellEnd"/>
      <w:r w:rsidRPr="0012060C">
        <w:rPr>
          <w:szCs w:val="24"/>
        </w:rPr>
        <w:t xml:space="preserve"> elért bevétele (Ft)</w:t>
      </w:r>
    </w:p>
    <w:p w:rsidR="004742AA" w:rsidRPr="0012060C" w:rsidRDefault="004742AA" w:rsidP="004742AA">
      <w:pPr>
        <w:pStyle w:val="Listaszerbekezds"/>
        <w:numPr>
          <w:ilvl w:val="0"/>
          <w:numId w:val="30"/>
        </w:numPr>
        <w:spacing w:line="240" w:lineRule="auto"/>
        <w:rPr>
          <w:szCs w:val="24"/>
        </w:rPr>
      </w:pPr>
      <w:r w:rsidRPr="0012060C">
        <w:rPr>
          <w:szCs w:val="24"/>
        </w:rPr>
        <w:t>A Pályázóval közösen harmadik fél által végrehajtott inkubációs, akcelerációs befektetések (saját részének) értéke (</w:t>
      </w:r>
      <w:proofErr w:type="spellStart"/>
      <w:r w:rsidRPr="0012060C">
        <w:rPr>
          <w:szCs w:val="24"/>
        </w:rPr>
        <w:t>mFt</w:t>
      </w:r>
      <w:proofErr w:type="spellEnd"/>
      <w:r w:rsidRPr="0012060C">
        <w:rPr>
          <w:szCs w:val="24"/>
        </w:rPr>
        <w:t>)</w:t>
      </w:r>
    </w:p>
    <w:p w:rsidR="004742AA" w:rsidRPr="0012060C" w:rsidRDefault="004742AA" w:rsidP="004742AA">
      <w:pPr>
        <w:pStyle w:val="Listaszerbekezds"/>
        <w:numPr>
          <w:ilvl w:val="0"/>
          <w:numId w:val="30"/>
        </w:numPr>
        <w:spacing w:line="240" w:lineRule="auto"/>
        <w:rPr>
          <w:szCs w:val="24"/>
        </w:rPr>
      </w:pPr>
      <w:r w:rsidRPr="0012060C">
        <w:rPr>
          <w:szCs w:val="24"/>
        </w:rPr>
        <w:t>A 2. és 3. pont esetén a külföldi tőke értéke. (</w:t>
      </w:r>
      <w:proofErr w:type="spellStart"/>
      <w:r w:rsidRPr="0012060C">
        <w:rPr>
          <w:szCs w:val="24"/>
        </w:rPr>
        <w:t>k€</w:t>
      </w:r>
      <w:proofErr w:type="spellEnd"/>
      <w:r w:rsidRPr="0012060C">
        <w:rPr>
          <w:szCs w:val="24"/>
        </w:rPr>
        <w:t>)</w:t>
      </w:r>
    </w:p>
    <w:p w:rsidR="004742AA" w:rsidRPr="0012060C" w:rsidRDefault="004742AA" w:rsidP="004742AA">
      <w:pPr>
        <w:pStyle w:val="Listaszerbekezds"/>
        <w:numPr>
          <w:ilvl w:val="0"/>
          <w:numId w:val="30"/>
        </w:numPr>
        <w:spacing w:line="240" w:lineRule="auto"/>
        <w:rPr>
          <w:szCs w:val="24"/>
        </w:rPr>
      </w:pPr>
      <w:r w:rsidRPr="0012060C">
        <w:rPr>
          <w:szCs w:val="24"/>
        </w:rPr>
        <w:t>Az inkubációban részt vett vállalkozások árbevételének növekedése (Ft)</w:t>
      </w:r>
    </w:p>
    <w:p w:rsidR="004742AA" w:rsidRPr="0012060C" w:rsidRDefault="004742AA" w:rsidP="004742AA">
      <w:pPr>
        <w:pStyle w:val="Listaszerbekezds"/>
        <w:numPr>
          <w:ilvl w:val="0"/>
          <w:numId w:val="30"/>
        </w:numPr>
        <w:spacing w:line="240" w:lineRule="auto"/>
        <w:rPr>
          <w:szCs w:val="24"/>
        </w:rPr>
      </w:pPr>
      <w:r w:rsidRPr="0012060C">
        <w:rPr>
          <w:szCs w:val="24"/>
        </w:rPr>
        <w:t>A pályázat benyújtását megelőző 2 év során befektetői tárgyaláson dokumentáltan részt vett cégek száma.</w:t>
      </w:r>
    </w:p>
    <w:p w:rsidR="004742AA" w:rsidRPr="0012060C" w:rsidRDefault="004742AA" w:rsidP="004742AA">
      <w:pPr>
        <w:pStyle w:val="Listaszerbekezds"/>
        <w:spacing w:line="240" w:lineRule="auto"/>
        <w:rPr>
          <w:szCs w:val="24"/>
        </w:rPr>
      </w:pPr>
    </w:p>
    <w:p w:rsidR="008A0B7C" w:rsidRPr="0012060C" w:rsidRDefault="004742AA" w:rsidP="00EA3C34">
      <w:pPr>
        <w:pStyle w:val="Listaszerbekezds"/>
        <w:numPr>
          <w:ilvl w:val="0"/>
          <w:numId w:val="31"/>
        </w:numPr>
        <w:tabs>
          <w:tab w:val="clear" w:pos="709"/>
        </w:tabs>
        <w:spacing w:after="200" w:line="240" w:lineRule="auto"/>
        <w:jc w:val="left"/>
        <w:rPr>
          <w:b/>
          <w:szCs w:val="24"/>
        </w:rPr>
      </w:pPr>
      <w:r w:rsidRPr="0012060C">
        <w:rPr>
          <w:szCs w:val="24"/>
        </w:rPr>
        <w:t>A Pályázóra vonatkozó inkubációs portfólió adat tábla. (tájékoztató adatok)</w:t>
      </w:r>
      <w:r w:rsidR="008A0B7C" w:rsidRPr="0012060C">
        <w:rPr>
          <w:szCs w:val="24"/>
        </w:rPr>
        <w:t xml:space="preserve">. A táblázat utolsó oszlopát </w:t>
      </w:r>
      <w:r w:rsidR="00EA3C34" w:rsidRPr="0012060C">
        <w:rPr>
          <w:szCs w:val="24"/>
        </w:rPr>
        <w:t xml:space="preserve">(I/N) </w:t>
      </w:r>
      <w:r w:rsidR="008A0B7C" w:rsidRPr="0012060C">
        <w:rPr>
          <w:szCs w:val="24"/>
        </w:rPr>
        <w:t>csak akkor kell kitölteni, ha a Pályázó a Specializált inkubátor kategóriában indul.</w:t>
      </w:r>
      <w:r w:rsidR="00EA3C34" w:rsidRPr="0012060C">
        <w:rPr>
          <w:szCs w:val="24"/>
        </w:rPr>
        <w:t xml:space="preserve"> </w:t>
      </w:r>
    </w:p>
    <w:p w:rsidR="00EA3C34" w:rsidRPr="0012060C" w:rsidRDefault="00EA3C34" w:rsidP="00EA3C34">
      <w:pPr>
        <w:pStyle w:val="Listaszerbekezds"/>
        <w:tabs>
          <w:tab w:val="clear" w:pos="709"/>
        </w:tabs>
        <w:spacing w:after="200" w:line="240" w:lineRule="auto"/>
        <w:ind w:left="1440" w:firstLine="0"/>
        <w:jc w:val="left"/>
        <w:rPr>
          <w:b/>
          <w:szCs w:val="24"/>
        </w:rPr>
      </w:pPr>
    </w:p>
    <w:p w:rsidR="00EA3C34" w:rsidRPr="0012060C" w:rsidRDefault="00EA3C34" w:rsidP="00EA3C34">
      <w:pPr>
        <w:pStyle w:val="Listaszerbekezds"/>
        <w:tabs>
          <w:tab w:val="clear" w:pos="709"/>
        </w:tabs>
        <w:spacing w:after="200" w:line="240" w:lineRule="auto"/>
        <w:ind w:left="1440" w:firstLine="0"/>
        <w:jc w:val="left"/>
        <w:rPr>
          <w:b/>
          <w:szCs w:val="24"/>
        </w:rPr>
      </w:pPr>
    </w:p>
    <w:p w:rsidR="008A0B7C" w:rsidRPr="0012060C" w:rsidRDefault="008A0B7C" w:rsidP="008A0B7C">
      <w:pPr>
        <w:pStyle w:val="Listaszerbekezds"/>
        <w:numPr>
          <w:ilvl w:val="0"/>
          <w:numId w:val="21"/>
        </w:numPr>
        <w:tabs>
          <w:tab w:val="clear" w:pos="709"/>
        </w:tabs>
        <w:spacing w:after="200" w:line="240" w:lineRule="auto"/>
        <w:jc w:val="left"/>
        <w:rPr>
          <w:b/>
          <w:szCs w:val="24"/>
        </w:rPr>
      </w:pPr>
      <w:r w:rsidRPr="0012060C">
        <w:rPr>
          <w:b/>
          <w:szCs w:val="24"/>
        </w:rPr>
        <w:t>A pontozás kiszámítási eljárása az értékeléshez</w:t>
      </w:r>
    </w:p>
    <w:p w:rsidR="008A0B7C" w:rsidRPr="0012060C" w:rsidRDefault="008A0B7C" w:rsidP="008A0B7C">
      <w:pPr>
        <w:pStyle w:val="Lbjegyzetszveg"/>
        <w:rPr>
          <w:rFonts w:ascii="Garamond" w:hAnsi="Garamond"/>
          <w:sz w:val="22"/>
          <w:szCs w:val="22"/>
        </w:rPr>
      </w:pPr>
      <w:r w:rsidRPr="0012060C">
        <w:rPr>
          <w:rFonts w:ascii="Garamond" w:hAnsi="Garamond"/>
          <w:sz w:val="22"/>
          <w:szCs w:val="22"/>
        </w:rPr>
        <w:t xml:space="preserve">A Pályázó által megadandó értékek: minden olyan és csak olyan portfólió cég beleszámítandó, amely támogatást kapott a Startup Factory programból, és/vagy a GINOP-2.1.5-15 és ÖKO_16 programokból; azon támogatást igénylőknél, amelyek a </w:t>
      </w:r>
      <w:r w:rsidRPr="0012060C">
        <w:rPr>
          <w:rFonts w:ascii="Garamond" w:hAnsi="Garamond" w:cstheme="minorHAnsi"/>
          <w:sz w:val="22"/>
          <w:szCs w:val="22"/>
        </w:rPr>
        <w:t xml:space="preserve">2020-1.1.4-STARTUP programban nem vettek részt, a megadott érték a többi, mindkét kiírásban részt vevő támogatást igénylők, adott kategóriában megadott átlag értékével korrigálásra kerülnek. </w:t>
      </w:r>
    </w:p>
    <w:p w:rsidR="008A0B7C" w:rsidRPr="0012060C" w:rsidRDefault="008A0B7C" w:rsidP="008A0B7C">
      <w:pPr>
        <w:pStyle w:val="Lbjegyzetszveg"/>
        <w:rPr>
          <w:rFonts w:ascii="Garamond" w:hAnsi="Garamond"/>
          <w:sz w:val="22"/>
          <w:szCs w:val="22"/>
        </w:rPr>
      </w:pPr>
      <w:r w:rsidRPr="0012060C">
        <w:rPr>
          <w:rFonts w:ascii="Garamond" w:hAnsi="Garamond"/>
          <w:sz w:val="22"/>
          <w:szCs w:val="22"/>
        </w:rPr>
        <w:t xml:space="preserve">A pontok kalkulációja a sorrend alapján történik (10 pontos eset, mint példa): 1. hely 10 pont, 2. hely 8, további helyezések 1 pontonként csökkennek (9. hely 1). Ha a különbség nagyon kicsi (2.2.-2.7. között, akkor a két azonosnak tekintett helyezés azonos pontértéket kap. A „kis különbség” mértéke: a nagyobbik érték 5%-a. </w:t>
      </w:r>
    </w:p>
    <w:p w:rsidR="004742AA" w:rsidRPr="0012060C" w:rsidRDefault="004742AA" w:rsidP="00656243">
      <w:pPr>
        <w:spacing w:line="240" w:lineRule="auto"/>
        <w:rPr>
          <w:szCs w:val="24"/>
        </w:rPr>
      </w:pPr>
    </w:p>
    <w:p w:rsidR="00656243" w:rsidRPr="0012060C" w:rsidRDefault="00656243" w:rsidP="00656243">
      <w:pPr>
        <w:spacing w:line="240" w:lineRule="auto"/>
        <w:rPr>
          <w:szCs w:val="24"/>
        </w:rPr>
      </w:pPr>
    </w:p>
    <w:p w:rsidR="00656243" w:rsidRPr="0012060C" w:rsidRDefault="00656243" w:rsidP="00656243">
      <w:pPr>
        <w:pStyle w:val="Listaszerbekezds"/>
        <w:numPr>
          <w:ilvl w:val="0"/>
          <w:numId w:val="21"/>
        </w:numPr>
        <w:tabs>
          <w:tab w:val="clear" w:pos="709"/>
        </w:tabs>
        <w:spacing w:after="200" w:line="240" w:lineRule="auto"/>
        <w:jc w:val="left"/>
        <w:rPr>
          <w:b/>
          <w:szCs w:val="24"/>
        </w:rPr>
      </w:pPr>
      <w:r w:rsidRPr="0012060C">
        <w:rPr>
          <w:b/>
          <w:szCs w:val="24"/>
        </w:rPr>
        <w:lastRenderedPageBreak/>
        <w:t>Az inkubátor működési helyszínének bemutatása</w:t>
      </w:r>
    </w:p>
    <w:p w:rsidR="00656243" w:rsidRPr="0012060C" w:rsidRDefault="00656243" w:rsidP="00656243">
      <w:pPr>
        <w:pStyle w:val="Listaszerbekezds"/>
        <w:tabs>
          <w:tab w:val="clear" w:pos="709"/>
          <w:tab w:val="left" w:pos="993"/>
        </w:tabs>
        <w:spacing w:line="240" w:lineRule="auto"/>
        <w:ind w:hanging="11"/>
        <w:rPr>
          <w:szCs w:val="24"/>
        </w:rPr>
      </w:pPr>
    </w:p>
    <w:p w:rsidR="00656243" w:rsidRPr="0012060C" w:rsidRDefault="00656243" w:rsidP="00656243">
      <w:pPr>
        <w:pStyle w:val="Listaszerbekezds"/>
        <w:tabs>
          <w:tab w:val="clear" w:pos="709"/>
          <w:tab w:val="left" w:pos="993"/>
        </w:tabs>
        <w:spacing w:line="240" w:lineRule="auto"/>
        <w:ind w:hanging="11"/>
        <w:rPr>
          <w:szCs w:val="24"/>
        </w:rPr>
      </w:pPr>
      <w:r w:rsidRPr="0012060C">
        <w:rPr>
          <w:szCs w:val="24"/>
        </w:rPr>
        <w:t>Település, iroda/labor ezek jellemzői és a jelenlegi megoldás indoklása, speciális üzleti lehetőségek az adott településen</w:t>
      </w:r>
      <w:r w:rsidR="00681DD4" w:rsidRPr="0012060C">
        <w:rPr>
          <w:szCs w:val="24"/>
        </w:rPr>
        <w:t xml:space="preserve"> (Budapesten kívül)</w:t>
      </w:r>
      <w:r w:rsidRPr="0012060C">
        <w:rPr>
          <w:szCs w:val="24"/>
        </w:rPr>
        <w:t xml:space="preserve">; </w:t>
      </w:r>
      <w:r w:rsidR="00681DD4" w:rsidRPr="0012060C">
        <w:rPr>
          <w:szCs w:val="24"/>
        </w:rPr>
        <w:t xml:space="preserve">a korábbiakhoz képest </w:t>
      </w:r>
      <w:r w:rsidRPr="0012060C">
        <w:rPr>
          <w:szCs w:val="24"/>
        </w:rPr>
        <w:t>esetleges változtatás bemutatása, indoklása.</w:t>
      </w:r>
    </w:p>
    <w:p w:rsidR="00656243" w:rsidRPr="0012060C" w:rsidRDefault="00656243" w:rsidP="00656243">
      <w:pPr>
        <w:spacing w:line="240" w:lineRule="auto"/>
        <w:ind w:firstLine="0"/>
        <w:rPr>
          <w:szCs w:val="24"/>
        </w:rPr>
      </w:pPr>
      <w:r w:rsidRPr="0012060C">
        <w:rPr>
          <w:szCs w:val="24"/>
        </w:rPr>
        <w:tab/>
        <w:t xml:space="preserve">(2 oszloposan: Jelenlegi </w:t>
      </w:r>
      <w:r w:rsidRPr="0012060C">
        <w:rPr>
          <w:rFonts w:ascii="Cambria" w:hAnsi="Cambria" w:cs="Cambria"/>
          <w:szCs w:val="24"/>
        </w:rPr>
        <w:t>ǀ</w:t>
      </w:r>
      <w:r w:rsidRPr="0012060C">
        <w:rPr>
          <w:szCs w:val="24"/>
        </w:rPr>
        <w:t xml:space="preserve"> Tervezett</w:t>
      </w:r>
      <w:r w:rsidR="00681DD4" w:rsidRPr="0012060C">
        <w:rPr>
          <w:szCs w:val="24"/>
        </w:rPr>
        <w:t>)</w:t>
      </w:r>
      <w:r w:rsidRPr="0012060C">
        <w:rPr>
          <w:szCs w:val="24"/>
        </w:rPr>
        <w:t xml:space="preserve"> </w:t>
      </w:r>
    </w:p>
    <w:p w:rsidR="00656243" w:rsidRPr="0012060C" w:rsidRDefault="00656243" w:rsidP="00656243">
      <w:pPr>
        <w:pStyle w:val="Listaszerbekezds"/>
        <w:spacing w:line="240" w:lineRule="auto"/>
        <w:rPr>
          <w:szCs w:val="24"/>
        </w:rPr>
      </w:pPr>
    </w:p>
    <w:p w:rsidR="00B45BA8" w:rsidRPr="0012060C" w:rsidRDefault="00B45BA8" w:rsidP="00656243">
      <w:pPr>
        <w:pStyle w:val="Listaszerbekezds"/>
        <w:spacing w:line="240" w:lineRule="auto"/>
        <w:rPr>
          <w:szCs w:val="24"/>
        </w:rPr>
      </w:pPr>
    </w:p>
    <w:p w:rsidR="00656243" w:rsidRPr="0012060C" w:rsidRDefault="00656243" w:rsidP="00656243">
      <w:pPr>
        <w:pStyle w:val="Listaszerbekezds"/>
        <w:numPr>
          <w:ilvl w:val="0"/>
          <w:numId w:val="21"/>
        </w:numPr>
        <w:tabs>
          <w:tab w:val="clear" w:pos="709"/>
        </w:tabs>
        <w:spacing w:after="200" w:line="240" w:lineRule="auto"/>
        <w:jc w:val="left"/>
        <w:rPr>
          <w:b/>
          <w:szCs w:val="24"/>
        </w:rPr>
      </w:pPr>
      <w:r w:rsidRPr="0012060C">
        <w:rPr>
          <w:b/>
          <w:szCs w:val="24"/>
        </w:rPr>
        <w:t xml:space="preserve">Menedzsment és munkatársak rövid bemutatása </w:t>
      </w:r>
    </w:p>
    <w:p w:rsidR="0019337B" w:rsidRPr="0012060C" w:rsidRDefault="0019337B" w:rsidP="0019337B">
      <w:pPr>
        <w:pStyle w:val="Listaszerbekezds"/>
        <w:tabs>
          <w:tab w:val="clear" w:pos="709"/>
        </w:tabs>
        <w:spacing w:after="200" w:line="240" w:lineRule="auto"/>
        <w:ind w:firstLine="0"/>
        <w:jc w:val="left"/>
        <w:rPr>
          <w:b/>
          <w:szCs w:val="24"/>
        </w:rPr>
      </w:pPr>
    </w:p>
    <w:p w:rsidR="00656243" w:rsidRPr="0012060C" w:rsidRDefault="00656243" w:rsidP="0019337B">
      <w:pPr>
        <w:pStyle w:val="Listaszerbekezds"/>
        <w:spacing w:line="240" w:lineRule="auto"/>
        <w:ind w:firstLine="0"/>
        <w:rPr>
          <w:szCs w:val="24"/>
        </w:rPr>
      </w:pPr>
      <w:r w:rsidRPr="0012060C">
        <w:rPr>
          <w:szCs w:val="24"/>
        </w:rPr>
        <w:t xml:space="preserve">Nem </w:t>
      </w:r>
      <w:proofErr w:type="spellStart"/>
      <w:r w:rsidRPr="0012060C">
        <w:rPr>
          <w:szCs w:val="24"/>
        </w:rPr>
        <w:t>CV-k</w:t>
      </w:r>
      <w:r w:rsidR="008A0B7C" w:rsidRPr="0012060C">
        <w:rPr>
          <w:szCs w:val="24"/>
        </w:rPr>
        <w:t>et</w:t>
      </w:r>
      <w:proofErr w:type="spellEnd"/>
      <w:r w:rsidR="008A0B7C" w:rsidRPr="0012060C">
        <w:rPr>
          <w:szCs w:val="24"/>
        </w:rPr>
        <w:t xml:space="preserve"> kell be</w:t>
      </w:r>
      <w:r w:rsidR="003724DD" w:rsidRPr="0012060C">
        <w:rPr>
          <w:szCs w:val="24"/>
        </w:rPr>
        <w:t>nyújtani</w:t>
      </w:r>
      <w:r w:rsidRPr="0012060C">
        <w:rPr>
          <w:szCs w:val="24"/>
        </w:rPr>
        <w:t xml:space="preserve">, hanem a </w:t>
      </w:r>
      <w:r w:rsidR="008A0B7C" w:rsidRPr="0012060C">
        <w:rPr>
          <w:szCs w:val="24"/>
        </w:rPr>
        <w:t xml:space="preserve">tevékenység szempontjából </w:t>
      </w:r>
      <w:r w:rsidRPr="0012060C">
        <w:rPr>
          <w:szCs w:val="24"/>
        </w:rPr>
        <w:t>releváns tapasztalatok</w:t>
      </w:r>
      <w:r w:rsidR="008A0B7C" w:rsidRPr="0012060C">
        <w:rPr>
          <w:szCs w:val="24"/>
        </w:rPr>
        <w:t>at</w:t>
      </w:r>
      <w:r w:rsidRPr="0012060C">
        <w:rPr>
          <w:szCs w:val="24"/>
        </w:rPr>
        <w:t>, kompetenciák</w:t>
      </w:r>
      <w:r w:rsidR="008A0B7C" w:rsidRPr="0012060C">
        <w:rPr>
          <w:szCs w:val="24"/>
        </w:rPr>
        <w:t>at</w:t>
      </w:r>
      <w:r w:rsidRPr="0012060C">
        <w:rPr>
          <w:szCs w:val="24"/>
        </w:rPr>
        <w:t xml:space="preserve"> </w:t>
      </w:r>
      <w:r w:rsidR="003724DD" w:rsidRPr="0012060C">
        <w:rPr>
          <w:szCs w:val="24"/>
        </w:rPr>
        <w:t>kell bemutatni,</w:t>
      </w:r>
      <w:r w:rsidR="005A3F24" w:rsidRPr="0012060C">
        <w:rPr>
          <w:szCs w:val="24"/>
        </w:rPr>
        <w:t xml:space="preserve"> kitérve </w:t>
      </w:r>
      <w:r w:rsidRPr="0012060C">
        <w:rPr>
          <w:szCs w:val="24"/>
        </w:rPr>
        <w:t>azok jelenlegi</w:t>
      </w:r>
      <w:r w:rsidR="005A3F24" w:rsidRPr="0012060C">
        <w:rPr>
          <w:szCs w:val="24"/>
        </w:rPr>
        <w:t>, illetve tervezett hasznosítására</w:t>
      </w:r>
      <w:r w:rsidRPr="0012060C">
        <w:rPr>
          <w:szCs w:val="24"/>
        </w:rPr>
        <w:t xml:space="preserve"> a projekt szempontjából, FTE adatok megadásával.</w:t>
      </w:r>
    </w:p>
    <w:p w:rsidR="00656243" w:rsidRPr="0012060C" w:rsidRDefault="0019337B" w:rsidP="0019337B">
      <w:pPr>
        <w:spacing w:line="240" w:lineRule="auto"/>
        <w:ind w:firstLine="0"/>
        <w:rPr>
          <w:szCs w:val="24"/>
        </w:rPr>
      </w:pPr>
      <w:r w:rsidRPr="0012060C">
        <w:rPr>
          <w:szCs w:val="24"/>
        </w:rPr>
        <w:tab/>
      </w:r>
      <w:r w:rsidR="00656243" w:rsidRPr="0012060C">
        <w:rPr>
          <w:szCs w:val="24"/>
        </w:rPr>
        <w:t xml:space="preserve">(2 oszloposan: Jelenlegi </w:t>
      </w:r>
      <w:r w:rsidR="00656243" w:rsidRPr="0012060C">
        <w:rPr>
          <w:rFonts w:ascii="Cambria" w:hAnsi="Cambria" w:cs="Cambria"/>
          <w:szCs w:val="24"/>
        </w:rPr>
        <w:t>ǀ</w:t>
      </w:r>
      <w:r w:rsidR="005A3F24" w:rsidRPr="0012060C">
        <w:rPr>
          <w:szCs w:val="24"/>
        </w:rPr>
        <w:t xml:space="preserve"> Tervezett</w:t>
      </w:r>
      <w:r w:rsidR="00656243" w:rsidRPr="0012060C">
        <w:rPr>
          <w:szCs w:val="24"/>
        </w:rPr>
        <w:t xml:space="preserve">)  </w:t>
      </w:r>
    </w:p>
    <w:p w:rsidR="003C3E3A" w:rsidRPr="0012060C" w:rsidRDefault="003C3E3A" w:rsidP="0019337B">
      <w:pPr>
        <w:spacing w:line="240" w:lineRule="auto"/>
        <w:ind w:firstLine="0"/>
        <w:rPr>
          <w:szCs w:val="24"/>
        </w:rPr>
      </w:pPr>
    </w:p>
    <w:p w:rsidR="00BD7D19" w:rsidRPr="0012060C" w:rsidRDefault="00BD7D19" w:rsidP="00BD7D19">
      <w:pPr>
        <w:pStyle w:val="Listaszerbekezds"/>
        <w:numPr>
          <w:ilvl w:val="0"/>
          <w:numId w:val="21"/>
        </w:numPr>
        <w:spacing w:line="240" w:lineRule="auto"/>
        <w:rPr>
          <w:b/>
          <w:szCs w:val="24"/>
        </w:rPr>
      </w:pPr>
      <w:r w:rsidRPr="0012060C">
        <w:rPr>
          <w:b/>
          <w:szCs w:val="24"/>
        </w:rPr>
        <w:t xml:space="preserve">Tulajdonosi szerkezet </w:t>
      </w:r>
    </w:p>
    <w:p w:rsidR="00BD7D19" w:rsidRPr="0012060C" w:rsidRDefault="00BD7D19" w:rsidP="00BD7D19">
      <w:pPr>
        <w:pStyle w:val="Listaszerbekezds"/>
        <w:spacing w:line="240" w:lineRule="auto"/>
        <w:ind w:firstLine="0"/>
        <w:rPr>
          <w:szCs w:val="24"/>
        </w:rPr>
      </w:pPr>
      <w:proofErr w:type="spellStart"/>
      <w:r w:rsidRPr="0012060C">
        <w:t>Forprofit</w:t>
      </w:r>
      <w:proofErr w:type="spellEnd"/>
      <w:r w:rsidRPr="0012060C">
        <w:t xml:space="preserve"> szervezetek részaránya a tulajdonosi szerkezetben (magánszemély tulajdonos ebből a szempontból </w:t>
      </w:r>
      <w:proofErr w:type="spellStart"/>
      <w:r w:rsidRPr="0012060C">
        <w:t>forprofitnak</w:t>
      </w:r>
      <w:proofErr w:type="spellEnd"/>
      <w:r w:rsidRPr="0012060C">
        <w:t xml:space="preserve"> számít)</w:t>
      </w:r>
      <w:r w:rsidR="005A3F24" w:rsidRPr="0012060C">
        <w:t>. Tulajdonosok rövid bemutatása a pályázat szempontjából relevánsnak minősülő adatokkal és háttérrel.</w:t>
      </w:r>
    </w:p>
    <w:p w:rsidR="00656243" w:rsidRPr="0012060C" w:rsidRDefault="00656243" w:rsidP="00656243">
      <w:pPr>
        <w:pStyle w:val="Listaszerbekezds"/>
        <w:spacing w:line="240" w:lineRule="auto"/>
        <w:rPr>
          <w:szCs w:val="24"/>
        </w:rPr>
      </w:pPr>
    </w:p>
    <w:p w:rsidR="00656243" w:rsidRPr="0012060C" w:rsidRDefault="00656243" w:rsidP="00656243">
      <w:pPr>
        <w:pStyle w:val="Listaszerbekezds"/>
        <w:numPr>
          <w:ilvl w:val="0"/>
          <w:numId w:val="21"/>
        </w:numPr>
        <w:tabs>
          <w:tab w:val="clear" w:pos="709"/>
        </w:tabs>
        <w:spacing w:after="200" w:line="240" w:lineRule="auto"/>
        <w:jc w:val="left"/>
        <w:rPr>
          <w:b/>
          <w:szCs w:val="24"/>
        </w:rPr>
      </w:pPr>
      <w:proofErr w:type="spellStart"/>
      <w:r w:rsidRPr="0012060C">
        <w:rPr>
          <w:b/>
          <w:szCs w:val="24"/>
        </w:rPr>
        <w:t>Pipeline</w:t>
      </w:r>
      <w:proofErr w:type="spellEnd"/>
      <w:r w:rsidRPr="0012060C">
        <w:rPr>
          <w:b/>
          <w:szCs w:val="24"/>
        </w:rPr>
        <w:t xml:space="preserve"> építés és kiválasztási folyamat</w:t>
      </w:r>
    </w:p>
    <w:p w:rsidR="0019337B" w:rsidRPr="0012060C" w:rsidRDefault="0019337B" w:rsidP="0019337B">
      <w:pPr>
        <w:pStyle w:val="Listaszerbekezds"/>
        <w:tabs>
          <w:tab w:val="clear" w:pos="709"/>
        </w:tabs>
        <w:spacing w:after="200" w:line="240" w:lineRule="auto"/>
        <w:ind w:firstLine="0"/>
        <w:jc w:val="left"/>
        <w:rPr>
          <w:b/>
          <w:szCs w:val="24"/>
        </w:rPr>
      </w:pPr>
    </w:p>
    <w:p w:rsidR="00656243" w:rsidRPr="0012060C" w:rsidRDefault="00656243" w:rsidP="0019337B">
      <w:pPr>
        <w:pStyle w:val="Listaszerbekezds"/>
        <w:spacing w:line="240" w:lineRule="auto"/>
        <w:ind w:firstLine="0"/>
        <w:rPr>
          <w:szCs w:val="24"/>
        </w:rPr>
      </w:pPr>
      <w:r w:rsidRPr="0012060C">
        <w:rPr>
          <w:szCs w:val="24"/>
        </w:rPr>
        <w:t xml:space="preserve">Az alkalmazott </w:t>
      </w:r>
      <w:proofErr w:type="spellStart"/>
      <w:r w:rsidR="005A3F24" w:rsidRPr="0012060C">
        <w:rPr>
          <w:szCs w:val="24"/>
        </w:rPr>
        <w:t>pipeline</w:t>
      </w:r>
      <w:proofErr w:type="spellEnd"/>
      <w:r w:rsidR="005A3F24" w:rsidRPr="0012060C">
        <w:rPr>
          <w:szCs w:val="24"/>
        </w:rPr>
        <w:t xml:space="preserve"> építési </w:t>
      </w:r>
      <w:r w:rsidRPr="0012060C">
        <w:rPr>
          <w:szCs w:val="24"/>
        </w:rPr>
        <w:t>módszerek bemutatása, célközönség</w:t>
      </w:r>
      <w:r w:rsidR="005A3F24" w:rsidRPr="0012060C">
        <w:rPr>
          <w:szCs w:val="24"/>
        </w:rPr>
        <w:t xml:space="preserve"> meghatározása és annak indoklása.</w:t>
      </w:r>
      <w:r w:rsidRPr="0012060C">
        <w:rPr>
          <w:szCs w:val="24"/>
        </w:rPr>
        <w:t xml:space="preserve"> </w:t>
      </w:r>
      <w:r w:rsidR="005A3F24" w:rsidRPr="0012060C">
        <w:rPr>
          <w:szCs w:val="24"/>
        </w:rPr>
        <w:t xml:space="preserve">Régi inkubátor esetén </w:t>
      </w:r>
      <w:r w:rsidRPr="0012060C">
        <w:rPr>
          <w:szCs w:val="24"/>
        </w:rPr>
        <w:t>az esetleges változtatási szándékok és indoklásuk.</w:t>
      </w:r>
      <w:r w:rsidR="005A3F24" w:rsidRPr="0012060C">
        <w:rPr>
          <w:szCs w:val="24"/>
        </w:rPr>
        <w:t xml:space="preserve"> A cégek kiválasztási folyamatának, szempontrendszerének bemutatása.</w:t>
      </w:r>
    </w:p>
    <w:p w:rsidR="00656243" w:rsidRPr="0012060C" w:rsidRDefault="0019337B" w:rsidP="0019337B">
      <w:pPr>
        <w:spacing w:line="240" w:lineRule="auto"/>
        <w:ind w:firstLine="0"/>
        <w:rPr>
          <w:szCs w:val="24"/>
        </w:rPr>
      </w:pPr>
      <w:r w:rsidRPr="0012060C">
        <w:rPr>
          <w:szCs w:val="24"/>
        </w:rPr>
        <w:tab/>
      </w:r>
      <w:r w:rsidR="00656243" w:rsidRPr="0012060C">
        <w:rPr>
          <w:szCs w:val="24"/>
        </w:rPr>
        <w:t xml:space="preserve">(2 oszloposan: Jelenlegi </w:t>
      </w:r>
      <w:r w:rsidR="00656243" w:rsidRPr="0012060C">
        <w:rPr>
          <w:rFonts w:ascii="Cambria" w:hAnsi="Cambria" w:cs="Cambria"/>
          <w:szCs w:val="24"/>
        </w:rPr>
        <w:t>ǀ</w:t>
      </w:r>
      <w:r w:rsidR="00656243" w:rsidRPr="0012060C">
        <w:rPr>
          <w:szCs w:val="24"/>
        </w:rPr>
        <w:t xml:space="preserve"> Tervezett)</w:t>
      </w:r>
    </w:p>
    <w:p w:rsidR="00656243" w:rsidRPr="0012060C" w:rsidRDefault="00656243" w:rsidP="00656243">
      <w:pPr>
        <w:pStyle w:val="Listaszerbekezds"/>
        <w:spacing w:line="240" w:lineRule="auto"/>
        <w:rPr>
          <w:szCs w:val="24"/>
        </w:rPr>
      </w:pPr>
    </w:p>
    <w:p w:rsidR="00656243" w:rsidRPr="0012060C" w:rsidRDefault="00656243" w:rsidP="00656243">
      <w:pPr>
        <w:pStyle w:val="Listaszerbekezds"/>
        <w:numPr>
          <w:ilvl w:val="0"/>
          <w:numId w:val="21"/>
        </w:numPr>
        <w:tabs>
          <w:tab w:val="clear" w:pos="709"/>
        </w:tabs>
        <w:spacing w:after="200" w:line="240" w:lineRule="auto"/>
        <w:jc w:val="left"/>
        <w:rPr>
          <w:b/>
          <w:szCs w:val="24"/>
        </w:rPr>
      </w:pPr>
      <w:r w:rsidRPr="0012060C">
        <w:rPr>
          <w:b/>
          <w:szCs w:val="24"/>
        </w:rPr>
        <w:t>Ágazati preferenciák</w:t>
      </w:r>
    </w:p>
    <w:p w:rsidR="0019337B" w:rsidRPr="0012060C" w:rsidRDefault="0019337B" w:rsidP="0019337B">
      <w:pPr>
        <w:pStyle w:val="Listaszerbekezds"/>
        <w:spacing w:line="240" w:lineRule="auto"/>
        <w:ind w:firstLine="0"/>
        <w:rPr>
          <w:szCs w:val="24"/>
        </w:rPr>
      </w:pPr>
    </w:p>
    <w:p w:rsidR="005A3F24" w:rsidRPr="0012060C" w:rsidRDefault="00656243" w:rsidP="005A3F24">
      <w:pPr>
        <w:pStyle w:val="Listaszerbekezds"/>
        <w:spacing w:line="240" w:lineRule="auto"/>
        <w:ind w:firstLine="0"/>
        <w:rPr>
          <w:szCs w:val="24"/>
        </w:rPr>
      </w:pPr>
      <w:r w:rsidRPr="0012060C">
        <w:rPr>
          <w:szCs w:val="24"/>
        </w:rPr>
        <w:t>A preferált ágazatok</w:t>
      </w:r>
      <w:r w:rsidR="005A3F24" w:rsidRPr="0012060C">
        <w:rPr>
          <w:szCs w:val="24"/>
        </w:rPr>
        <w:t xml:space="preserve"> választásának rövid indoklása. Régi inkubátor esetén az esetleges változtatási szándékok és indoklásuk.</w:t>
      </w:r>
      <w:r w:rsidR="0019337B" w:rsidRPr="0012060C">
        <w:rPr>
          <w:szCs w:val="24"/>
        </w:rPr>
        <w:tab/>
      </w:r>
    </w:p>
    <w:p w:rsidR="00E364B1" w:rsidRDefault="00E364B1" w:rsidP="00E364B1">
      <w:pPr>
        <w:pStyle w:val="Listaszerbekezds"/>
        <w:spacing w:line="240" w:lineRule="auto"/>
        <w:ind w:firstLine="0"/>
        <w:rPr>
          <w:szCs w:val="24"/>
        </w:rPr>
      </w:pPr>
      <w:r>
        <w:rPr>
          <w:szCs w:val="24"/>
        </w:rPr>
        <w:t xml:space="preserve">Specializációs inkubátor kategóriában beadott pályázat esetén részletesen mutassa be a választott specializációs területet a piaci potenciál, a Magyarországon meglévő tudás alapok, és az inkubátor kompetenciái szempontjából. </w:t>
      </w:r>
    </w:p>
    <w:p w:rsidR="00656243" w:rsidRPr="0012060C" w:rsidRDefault="00E364B1" w:rsidP="00E364B1">
      <w:pPr>
        <w:pStyle w:val="Listaszerbekezds"/>
        <w:spacing w:line="240" w:lineRule="auto"/>
        <w:ind w:firstLine="0"/>
        <w:rPr>
          <w:szCs w:val="24"/>
        </w:rPr>
      </w:pPr>
      <w:r w:rsidRPr="0012060C">
        <w:rPr>
          <w:szCs w:val="24"/>
        </w:rPr>
        <w:t xml:space="preserve"> </w:t>
      </w:r>
      <w:bookmarkStart w:id="0" w:name="_GoBack"/>
      <w:bookmarkEnd w:id="0"/>
      <w:r w:rsidR="00656243" w:rsidRPr="0012060C">
        <w:rPr>
          <w:szCs w:val="24"/>
        </w:rPr>
        <w:t xml:space="preserve">(2 oszloposan: Jelenlegi </w:t>
      </w:r>
      <w:r w:rsidR="00656243" w:rsidRPr="0012060C">
        <w:rPr>
          <w:rFonts w:ascii="Cambria" w:hAnsi="Cambria" w:cs="Cambria"/>
          <w:szCs w:val="24"/>
        </w:rPr>
        <w:t>ǀ</w:t>
      </w:r>
      <w:r w:rsidR="005A3F24" w:rsidRPr="0012060C">
        <w:rPr>
          <w:szCs w:val="24"/>
        </w:rPr>
        <w:t xml:space="preserve"> Tervezett</w:t>
      </w:r>
      <w:r w:rsidR="00656243" w:rsidRPr="0012060C">
        <w:rPr>
          <w:szCs w:val="24"/>
        </w:rPr>
        <w:t>)</w:t>
      </w:r>
    </w:p>
    <w:p w:rsidR="005A3F24" w:rsidRPr="0012060C" w:rsidRDefault="005A3F24" w:rsidP="005A3F24">
      <w:pPr>
        <w:pStyle w:val="Listaszerbekezds"/>
        <w:spacing w:line="240" w:lineRule="auto"/>
        <w:ind w:firstLine="0"/>
        <w:rPr>
          <w:szCs w:val="24"/>
        </w:rPr>
      </w:pPr>
    </w:p>
    <w:p w:rsidR="0019337B" w:rsidRPr="0012060C" w:rsidRDefault="0019337B" w:rsidP="0019337B">
      <w:pPr>
        <w:spacing w:line="240" w:lineRule="auto"/>
        <w:ind w:firstLine="0"/>
        <w:rPr>
          <w:szCs w:val="24"/>
        </w:rPr>
      </w:pPr>
      <w:r w:rsidRPr="0012060C">
        <w:rPr>
          <w:szCs w:val="24"/>
        </w:rPr>
        <w:tab/>
      </w:r>
      <w:r w:rsidR="00656243" w:rsidRPr="0012060C">
        <w:rPr>
          <w:szCs w:val="24"/>
        </w:rPr>
        <w:t>Kérjük az alábbi besorolási kategóriák használatát:</w:t>
      </w:r>
    </w:p>
    <w:p w:rsidR="00EE52A2" w:rsidRPr="0012060C" w:rsidRDefault="00656243" w:rsidP="0019337B">
      <w:pPr>
        <w:spacing w:line="240" w:lineRule="auto"/>
        <w:ind w:firstLine="0"/>
        <w:rPr>
          <w:szCs w:val="24"/>
        </w:rPr>
      </w:pPr>
      <w:r w:rsidRPr="0012060C">
        <w:rPr>
          <w:szCs w:val="24"/>
        </w:rPr>
        <w:t xml:space="preserve"> </w:t>
      </w:r>
    </w:p>
    <w:tbl>
      <w:tblPr>
        <w:tblW w:w="4606" w:type="dxa"/>
        <w:tblInd w:w="20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 xml:space="preserve">AI, Big Data &amp; </w:t>
            </w: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Analitics</w:t>
            </w:r>
            <w:proofErr w:type="spellEnd"/>
          </w:p>
        </w:tc>
      </w:tr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 xml:space="preserve">Advanced </w:t>
            </w: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manufacturing</w:t>
            </w:r>
            <w:proofErr w:type="spellEnd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 xml:space="preserve"> &amp; </w:t>
            </w: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Robotics</w:t>
            </w:r>
            <w:proofErr w:type="spellEnd"/>
          </w:p>
        </w:tc>
      </w:tr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Agtech</w:t>
            </w:r>
            <w:proofErr w:type="spellEnd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 xml:space="preserve"> and New </w:t>
            </w: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Food</w:t>
            </w:r>
            <w:proofErr w:type="spellEnd"/>
          </w:p>
        </w:tc>
      </w:tr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Cleantech</w:t>
            </w:r>
            <w:proofErr w:type="spellEnd"/>
          </w:p>
        </w:tc>
      </w:tr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Creative</w:t>
            </w:r>
            <w:proofErr w:type="spellEnd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 xml:space="preserve"> </w:t>
            </w: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industries</w:t>
            </w:r>
            <w:proofErr w:type="spellEnd"/>
          </w:p>
        </w:tc>
      </w:tr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Cybersecurity</w:t>
            </w:r>
            <w:proofErr w:type="spellEnd"/>
          </w:p>
        </w:tc>
      </w:tr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lastRenderedPageBreak/>
              <w:t>Defence</w:t>
            </w:r>
            <w:proofErr w:type="spellEnd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 xml:space="preserve">, </w:t>
            </w: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space</w:t>
            </w:r>
            <w:proofErr w:type="spellEnd"/>
          </w:p>
        </w:tc>
      </w:tr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 xml:space="preserve">Digital </w:t>
            </w: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media</w:t>
            </w:r>
            <w:proofErr w:type="spellEnd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 xml:space="preserve"> &amp; </w:t>
            </w: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Adtech</w:t>
            </w:r>
            <w:proofErr w:type="spellEnd"/>
          </w:p>
        </w:tc>
      </w:tr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Edtech</w:t>
            </w:r>
            <w:proofErr w:type="spellEnd"/>
          </w:p>
        </w:tc>
      </w:tr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Fintech</w:t>
            </w:r>
            <w:proofErr w:type="spellEnd"/>
          </w:p>
        </w:tc>
      </w:tr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Gaming</w:t>
            </w:r>
            <w:proofErr w:type="spellEnd"/>
          </w:p>
        </w:tc>
      </w:tr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 xml:space="preserve">Life </w:t>
            </w: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sciences</w:t>
            </w:r>
            <w:proofErr w:type="spellEnd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 xml:space="preserve"> &amp; </w:t>
            </w: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medical</w:t>
            </w:r>
            <w:proofErr w:type="spellEnd"/>
          </w:p>
        </w:tc>
      </w:tr>
      <w:tr w:rsidR="00EE52A2" w:rsidRPr="0012060C" w:rsidTr="00EE52A2">
        <w:trPr>
          <w:trHeight w:val="315"/>
        </w:trPr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52A2" w:rsidRPr="0012060C" w:rsidRDefault="00EE52A2" w:rsidP="00EE52A2">
            <w:pPr>
              <w:pStyle w:val="Listaszerbekezds"/>
              <w:numPr>
                <w:ilvl w:val="0"/>
                <w:numId w:val="32"/>
              </w:numPr>
              <w:tabs>
                <w:tab w:val="clear" w:pos="709"/>
              </w:tabs>
              <w:spacing w:line="240" w:lineRule="auto"/>
              <w:jc w:val="left"/>
              <w:rPr>
                <w:rFonts w:eastAsia="Times New Roman" w:cs="Calibri"/>
                <w:color w:val="000000"/>
                <w:szCs w:val="24"/>
                <w:lang w:eastAsia="hu-HU"/>
              </w:rPr>
            </w:pP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Social</w:t>
            </w:r>
            <w:proofErr w:type="spellEnd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 xml:space="preserve"> </w:t>
            </w:r>
            <w:proofErr w:type="spellStart"/>
            <w:r w:rsidRPr="0012060C">
              <w:rPr>
                <w:rFonts w:eastAsia="Times New Roman" w:cs="Calibri"/>
                <w:color w:val="000000"/>
                <w:szCs w:val="24"/>
                <w:lang w:eastAsia="hu-HU"/>
              </w:rPr>
              <w:t>innovation</w:t>
            </w:r>
            <w:proofErr w:type="spellEnd"/>
          </w:p>
        </w:tc>
      </w:tr>
    </w:tbl>
    <w:p w:rsidR="00EE52A2" w:rsidRPr="0012060C" w:rsidRDefault="00EE52A2" w:rsidP="0019337B">
      <w:pPr>
        <w:spacing w:line="240" w:lineRule="auto"/>
        <w:ind w:firstLine="0"/>
        <w:rPr>
          <w:szCs w:val="24"/>
        </w:rPr>
      </w:pPr>
    </w:p>
    <w:p w:rsidR="00656243" w:rsidRPr="0012060C" w:rsidRDefault="00656243" w:rsidP="0019337B">
      <w:pPr>
        <w:spacing w:line="240" w:lineRule="auto"/>
        <w:ind w:firstLine="0"/>
        <w:rPr>
          <w:szCs w:val="24"/>
        </w:rPr>
      </w:pPr>
    </w:p>
    <w:p w:rsidR="00656243" w:rsidRPr="0012060C" w:rsidRDefault="00656243" w:rsidP="00656243">
      <w:pPr>
        <w:spacing w:line="240" w:lineRule="auto"/>
        <w:ind w:left="1416"/>
        <w:rPr>
          <w:rFonts w:eastAsia="Times New Roman" w:cs="Arial"/>
          <w:szCs w:val="24"/>
          <w:lang w:eastAsia="hu-HU"/>
        </w:rPr>
      </w:pPr>
    </w:p>
    <w:p w:rsidR="00656243" w:rsidRPr="0012060C" w:rsidRDefault="00656243" w:rsidP="00656243">
      <w:pPr>
        <w:pStyle w:val="Listaszerbekezds"/>
        <w:numPr>
          <w:ilvl w:val="0"/>
          <w:numId w:val="21"/>
        </w:numPr>
        <w:tabs>
          <w:tab w:val="clear" w:pos="709"/>
        </w:tabs>
        <w:spacing w:after="200" w:line="240" w:lineRule="auto"/>
        <w:jc w:val="left"/>
        <w:rPr>
          <w:b/>
          <w:szCs w:val="24"/>
        </w:rPr>
      </w:pPr>
      <w:r w:rsidRPr="0012060C">
        <w:rPr>
          <w:b/>
          <w:szCs w:val="24"/>
        </w:rPr>
        <w:t>Az inkubációs program bemutatása</w:t>
      </w:r>
    </w:p>
    <w:p w:rsidR="0019337B" w:rsidRPr="0012060C" w:rsidRDefault="0019337B" w:rsidP="0019337B">
      <w:pPr>
        <w:pStyle w:val="Listaszerbekezds"/>
        <w:tabs>
          <w:tab w:val="clear" w:pos="709"/>
        </w:tabs>
        <w:spacing w:after="200" w:line="240" w:lineRule="auto"/>
        <w:ind w:firstLine="0"/>
        <w:jc w:val="left"/>
        <w:rPr>
          <w:b/>
          <w:szCs w:val="24"/>
        </w:rPr>
      </w:pPr>
    </w:p>
    <w:p w:rsidR="00931368" w:rsidRPr="0012060C" w:rsidRDefault="00656243" w:rsidP="0019337B">
      <w:pPr>
        <w:pStyle w:val="Listaszerbekezds"/>
        <w:spacing w:line="240" w:lineRule="auto"/>
        <w:ind w:firstLine="0"/>
        <w:rPr>
          <w:szCs w:val="24"/>
        </w:rPr>
      </w:pPr>
      <w:r w:rsidRPr="0012060C">
        <w:rPr>
          <w:szCs w:val="24"/>
        </w:rPr>
        <w:t xml:space="preserve">Kérjük bemutatni a következőket: </w:t>
      </w:r>
    </w:p>
    <w:p w:rsidR="00931368" w:rsidRPr="0012060C" w:rsidRDefault="003724DD" w:rsidP="0019337B">
      <w:pPr>
        <w:pStyle w:val="Listaszerbekezds"/>
        <w:spacing w:line="240" w:lineRule="auto"/>
        <w:ind w:firstLine="0"/>
        <w:rPr>
          <w:szCs w:val="24"/>
        </w:rPr>
      </w:pPr>
      <w:r w:rsidRPr="0012060C">
        <w:rPr>
          <w:szCs w:val="24"/>
        </w:rPr>
        <w:t>S</w:t>
      </w:r>
      <w:r w:rsidR="00656243" w:rsidRPr="0012060C">
        <w:rPr>
          <w:szCs w:val="24"/>
        </w:rPr>
        <w:t>zolgáltatások, hozzáadott érték, versenyelőny, „</w:t>
      </w:r>
      <w:proofErr w:type="spellStart"/>
      <w:r w:rsidR="00656243" w:rsidRPr="0012060C">
        <w:rPr>
          <w:szCs w:val="24"/>
        </w:rPr>
        <w:t>secret</w:t>
      </w:r>
      <w:proofErr w:type="spellEnd"/>
      <w:r w:rsidR="00656243" w:rsidRPr="0012060C">
        <w:rPr>
          <w:szCs w:val="24"/>
        </w:rPr>
        <w:t xml:space="preserve"> </w:t>
      </w:r>
      <w:proofErr w:type="spellStart"/>
      <w:r w:rsidR="00656243" w:rsidRPr="0012060C">
        <w:rPr>
          <w:szCs w:val="24"/>
        </w:rPr>
        <w:t>sauce</w:t>
      </w:r>
      <w:proofErr w:type="spellEnd"/>
      <w:r w:rsidR="00656243" w:rsidRPr="0012060C">
        <w:rPr>
          <w:szCs w:val="24"/>
        </w:rPr>
        <w:t xml:space="preserve">”. </w:t>
      </w:r>
    </w:p>
    <w:p w:rsidR="00931368" w:rsidRPr="0012060C" w:rsidRDefault="00656243" w:rsidP="0019337B">
      <w:pPr>
        <w:pStyle w:val="Listaszerbekezds"/>
        <w:spacing w:line="240" w:lineRule="auto"/>
        <w:ind w:firstLine="0"/>
        <w:rPr>
          <w:szCs w:val="24"/>
        </w:rPr>
      </w:pPr>
      <w:r w:rsidRPr="0012060C">
        <w:rPr>
          <w:szCs w:val="24"/>
        </w:rPr>
        <w:t xml:space="preserve">Az inkubációs program időbeli felépítése, PR, rendezvények (saját szervezésű és résztvevői), piacra jutás támogatása (hazai és nemzetközi). </w:t>
      </w:r>
    </w:p>
    <w:p w:rsidR="00931368" w:rsidRPr="0012060C" w:rsidRDefault="00656243" w:rsidP="0019337B">
      <w:pPr>
        <w:pStyle w:val="Listaszerbekezds"/>
        <w:spacing w:line="240" w:lineRule="auto"/>
        <w:ind w:firstLine="0"/>
        <w:rPr>
          <w:szCs w:val="24"/>
        </w:rPr>
      </w:pPr>
      <w:r w:rsidRPr="0012060C">
        <w:rPr>
          <w:szCs w:val="24"/>
        </w:rPr>
        <w:t xml:space="preserve">Főbb problémák, kihívások, tervezett megoldások. </w:t>
      </w:r>
    </w:p>
    <w:p w:rsidR="00656243" w:rsidRPr="0012060C" w:rsidRDefault="00931368" w:rsidP="0019337B">
      <w:pPr>
        <w:pStyle w:val="Listaszerbekezds"/>
        <w:spacing w:line="240" w:lineRule="auto"/>
        <w:ind w:firstLine="0"/>
        <w:rPr>
          <w:szCs w:val="24"/>
        </w:rPr>
      </w:pPr>
      <w:proofErr w:type="spellStart"/>
      <w:r w:rsidRPr="0012060C">
        <w:rPr>
          <w:szCs w:val="24"/>
        </w:rPr>
        <w:t>Exit</w:t>
      </w:r>
      <w:proofErr w:type="spellEnd"/>
      <w:r w:rsidRPr="0012060C">
        <w:rPr>
          <w:szCs w:val="24"/>
        </w:rPr>
        <w:t xml:space="preserve"> és további tőkebevonási stratégia.</w:t>
      </w:r>
    </w:p>
    <w:p w:rsidR="00885792" w:rsidRPr="0012060C" w:rsidRDefault="004770EA" w:rsidP="0019337B">
      <w:pPr>
        <w:pStyle w:val="Listaszerbekezds"/>
        <w:spacing w:line="240" w:lineRule="auto"/>
        <w:ind w:firstLine="0"/>
        <w:rPr>
          <w:szCs w:val="24"/>
        </w:rPr>
      </w:pPr>
      <w:r w:rsidRPr="0012060C">
        <w:rPr>
          <w:szCs w:val="24"/>
        </w:rPr>
        <w:t>Specializációs inkubátor</w:t>
      </w:r>
      <w:r w:rsidR="00885792" w:rsidRPr="0012060C">
        <w:rPr>
          <w:szCs w:val="24"/>
        </w:rPr>
        <w:t xml:space="preserve"> </w:t>
      </w:r>
      <w:r w:rsidRPr="0012060C">
        <w:rPr>
          <w:szCs w:val="24"/>
        </w:rPr>
        <w:t>kategóriában</w:t>
      </w:r>
      <w:r w:rsidR="00885792" w:rsidRPr="0012060C">
        <w:rPr>
          <w:szCs w:val="24"/>
        </w:rPr>
        <w:t xml:space="preserve"> beadott </w:t>
      </w:r>
      <w:r w:rsidRPr="0012060C">
        <w:rPr>
          <w:szCs w:val="24"/>
        </w:rPr>
        <w:t>pályázat</w:t>
      </w:r>
      <w:r w:rsidR="00885792" w:rsidRPr="0012060C">
        <w:rPr>
          <w:szCs w:val="24"/>
        </w:rPr>
        <w:t xml:space="preserve"> esetén térjen ki a spec</w:t>
      </w:r>
      <w:r w:rsidRPr="0012060C">
        <w:rPr>
          <w:szCs w:val="24"/>
        </w:rPr>
        <w:t>iális</w:t>
      </w:r>
      <w:r w:rsidR="00885792" w:rsidRPr="0012060C">
        <w:rPr>
          <w:szCs w:val="24"/>
        </w:rPr>
        <w:t xml:space="preserve"> terület által megkívánt tevékenységek bemutatására is. </w:t>
      </w:r>
    </w:p>
    <w:p w:rsidR="00656243" w:rsidRPr="0012060C" w:rsidRDefault="00656243" w:rsidP="0019337B">
      <w:pPr>
        <w:spacing w:line="240" w:lineRule="auto"/>
        <w:ind w:left="709" w:firstLine="0"/>
        <w:rPr>
          <w:szCs w:val="24"/>
        </w:rPr>
      </w:pPr>
      <w:r w:rsidRPr="0012060C">
        <w:rPr>
          <w:szCs w:val="24"/>
        </w:rPr>
        <w:t xml:space="preserve">(2 oszloposan: Jelenlegi </w:t>
      </w:r>
      <w:r w:rsidRPr="0012060C">
        <w:rPr>
          <w:rFonts w:ascii="Cambria" w:hAnsi="Cambria" w:cs="Cambria"/>
          <w:szCs w:val="24"/>
        </w:rPr>
        <w:t>ǀ</w:t>
      </w:r>
      <w:r w:rsidRPr="0012060C">
        <w:rPr>
          <w:szCs w:val="24"/>
        </w:rPr>
        <w:t xml:space="preserve"> Tervezett, </w:t>
      </w:r>
      <w:r w:rsidR="0019337B" w:rsidRPr="0012060C">
        <w:rPr>
          <w:szCs w:val="24"/>
        </w:rPr>
        <w:t>a Tervezett esetén csak a változások és indoklások szükségesek.</w:t>
      </w:r>
      <w:r w:rsidRPr="0012060C">
        <w:rPr>
          <w:szCs w:val="24"/>
        </w:rPr>
        <w:t xml:space="preserve">) </w:t>
      </w:r>
    </w:p>
    <w:p w:rsidR="00BB39A2" w:rsidRPr="0012060C" w:rsidRDefault="00BB39A2" w:rsidP="0019337B">
      <w:pPr>
        <w:spacing w:line="240" w:lineRule="auto"/>
        <w:ind w:left="709" w:firstLine="0"/>
        <w:rPr>
          <w:szCs w:val="24"/>
        </w:rPr>
      </w:pPr>
    </w:p>
    <w:p w:rsidR="00BB39A2" w:rsidRPr="0012060C" w:rsidRDefault="00BB39A2" w:rsidP="00BB39A2">
      <w:pPr>
        <w:pStyle w:val="Listaszerbekezds"/>
        <w:numPr>
          <w:ilvl w:val="0"/>
          <w:numId w:val="21"/>
        </w:numPr>
        <w:spacing w:line="240" w:lineRule="auto"/>
        <w:rPr>
          <w:b/>
          <w:szCs w:val="24"/>
        </w:rPr>
      </w:pPr>
      <w:r w:rsidRPr="0012060C">
        <w:rPr>
          <w:b/>
          <w:szCs w:val="24"/>
        </w:rPr>
        <w:t>Nagyvonalú pénzügyi terv</w:t>
      </w:r>
    </w:p>
    <w:p w:rsidR="00BB39A2" w:rsidRPr="0012060C" w:rsidRDefault="00BB39A2" w:rsidP="00BB39A2">
      <w:pPr>
        <w:pStyle w:val="Listaszerbekezds"/>
        <w:spacing w:line="240" w:lineRule="auto"/>
        <w:ind w:firstLine="0"/>
        <w:rPr>
          <w:szCs w:val="24"/>
        </w:rPr>
      </w:pPr>
      <w:r w:rsidRPr="0012060C">
        <w:rPr>
          <w:szCs w:val="24"/>
        </w:rPr>
        <w:t>A pályázat futamidejére.</w:t>
      </w:r>
    </w:p>
    <w:p w:rsidR="00656243" w:rsidRPr="0012060C" w:rsidRDefault="0019337B" w:rsidP="0019337B">
      <w:pPr>
        <w:spacing w:line="240" w:lineRule="auto"/>
        <w:ind w:firstLine="0"/>
        <w:rPr>
          <w:szCs w:val="24"/>
        </w:rPr>
      </w:pPr>
      <w:r w:rsidRPr="0012060C">
        <w:rPr>
          <w:szCs w:val="24"/>
        </w:rPr>
        <w:tab/>
      </w:r>
    </w:p>
    <w:p w:rsidR="00656243" w:rsidRPr="0012060C" w:rsidRDefault="00656243" w:rsidP="00656243">
      <w:pPr>
        <w:pStyle w:val="Listaszerbekezds"/>
        <w:numPr>
          <w:ilvl w:val="0"/>
          <w:numId w:val="21"/>
        </w:numPr>
        <w:tabs>
          <w:tab w:val="clear" w:pos="709"/>
        </w:tabs>
        <w:spacing w:after="200" w:line="240" w:lineRule="auto"/>
        <w:jc w:val="left"/>
        <w:rPr>
          <w:b/>
          <w:szCs w:val="24"/>
        </w:rPr>
      </w:pPr>
      <w:r w:rsidRPr="0012060C">
        <w:rPr>
          <w:b/>
          <w:szCs w:val="24"/>
        </w:rPr>
        <w:t>Partnerek bemutatása</w:t>
      </w:r>
    </w:p>
    <w:p w:rsidR="00656243" w:rsidRPr="0012060C" w:rsidRDefault="00656243" w:rsidP="003724DD">
      <w:pPr>
        <w:spacing w:line="240" w:lineRule="auto"/>
        <w:ind w:left="709" w:firstLine="0"/>
        <w:rPr>
          <w:szCs w:val="24"/>
        </w:rPr>
      </w:pPr>
      <w:r w:rsidRPr="0012060C">
        <w:rPr>
          <w:szCs w:val="24"/>
        </w:rPr>
        <w:t>Befektetői, ipari, felsőoktatási partnerek (részletesebben), külföldi partnerek.</w:t>
      </w:r>
      <w:r w:rsidR="00931368" w:rsidRPr="0012060C">
        <w:rPr>
          <w:szCs w:val="24"/>
        </w:rPr>
        <w:t xml:space="preserve"> Az együttműködések tervezett </w:t>
      </w:r>
      <w:r w:rsidR="003724DD" w:rsidRPr="0012060C">
        <w:rPr>
          <w:szCs w:val="24"/>
        </w:rPr>
        <w:t>tartalma.</w:t>
      </w:r>
    </w:p>
    <w:p w:rsidR="00656243" w:rsidRPr="0012060C" w:rsidRDefault="00656243" w:rsidP="0019337B">
      <w:pPr>
        <w:spacing w:line="240" w:lineRule="auto"/>
        <w:ind w:left="709" w:firstLine="0"/>
        <w:rPr>
          <w:szCs w:val="24"/>
        </w:rPr>
      </w:pPr>
      <w:r w:rsidRPr="0012060C">
        <w:rPr>
          <w:szCs w:val="24"/>
        </w:rPr>
        <w:t xml:space="preserve">(2 oszloposan: Jelenlegi </w:t>
      </w:r>
      <w:r w:rsidRPr="0012060C">
        <w:rPr>
          <w:rFonts w:ascii="Cambria" w:hAnsi="Cambria" w:cs="Cambria"/>
          <w:szCs w:val="24"/>
        </w:rPr>
        <w:t>ǀ</w:t>
      </w:r>
      <w:r w:rsidRPr="0012060C">
        <w:rPr>
          <w:szCs w:val="24"/>
        </w:rPr>
        <w:t xml:space="preserve"> Tervezett, </w:t>
      </w:r>
      <w:proofErr w:type="spellStart"/>
      <w:r w:rsidR="0019337B" w:rsidRPr="0012060C">
        <w:rPr>
          <w:szCs w:val="24"/>
        </w:rPr>
        <w:t>Tervezett</w:t>
      </w:r>
      <w:proofErr w:type="spellEnd"/>
      <w:r w:rsidR="0019337B" w:rsidRPr="0012060C">
        <w:rPr>
          <w:szCs w:val="24"/>
        </w:rPr>
        <w:t xml:space="preserve"> esetén csak a változások és indoklások szükségesek.</w:t>
      </w:r>
      <w:r w:rsidRPr="0012060C">
        <w:rPr>
          <w:szCs w:val="24"/>
        </w:rPr>
        <w:t>)</w:t>
      </w:r>
    </w:p>
    <w:p w:rsidR="00656243" w:rsidRPr="0012060C" w:rsidRDefault="0019337B" w:rsidP="003724DD">
      <w:pPr>
        <w:spacing w:line="240" w:lineRule="auto"/>
        <w:ind w:firstLine="0"/>
        <w:rPr>
          <w:szCs w:val="24"/>
        </w:rPr>
      </w:pPr>
      <w:r w:rsidRPr="0012060C">
        <w:rPr>
          <w:szCs w:val="24"/>
        </w:rPr>
        <w:tab/>
      </w:r>
    </w:p>
    <w:p w:rsidR="00656243" w:rsidRPr="0012060C" w:rsidRDefault="00656243" w:rsidP="00656243">
      <w:pPr>
        <w:pStyle w:val="Listaszerbekezds"/>
        <w:spacing w:line="240" w:lineRule="auto"/>
        <w:rPr>
          <w:szCs w:val="24"/>
        </w:rPr>
      </w:pPr>
    </w:p>
    <w:p w:rsidR="004A06F5" w:rsidRPr="0012060C" w:rsidRDefault="004A06F5" w:rsidP="00050477">
      <w:pPr>
        <w:pStyle w:val="megszolit"/>
        <w:spacing w:before="100" w:beforeAutospacing="1" w:after="100" w:afterAutospacing="1" w:line="40" w:lineRule="atLeast"/>
      </w:pPr>
      <w:r w:rsidRPr="0012060C">
        <w:t xml:space="preserve">Felhívjuk a figyelmet, hogy a benyújtott, korábbi teljesítményt és üzleti tervet ismertető szakmai dokumentumnak, valamint a támogatási kérelemnek a Felhívás 8. pontja szerinti értékelési szempontok ellenőrzésére is alkalmasnak kell lennie, szakmai tartalom a jogosultsági ellenőrzés során nem </w:t>
      </w:r>
      <w:proofErr w:type="spellStart"/>
      <w:r w:rsidRPr="0012060C">
        <w:t>hiánypótoltatható</w:t>
      </w:r>
      <w:proofErr w:type="spellEnd"/>
      <w:r w:rsidRPr="0012060C">
        <w:t>.</w:t>
      </w:r>
    </w:p>
    <w:sectPr w:rsidR="004A06F5" w:rsidRPr="0012060C" w:rsidSect="00935F3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410" w:right="1417" w:bottom="1417" w:left="1417" w:header="1415" w:footer="567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DB2" w:rsidRDefault="00487DB2" w:rsidP="00713AB5">
      <w:pPr>
        <w:spacing w:line="240" w:lineRule="auto"/>
      </w:pPr>
      <w:r>
        <w:separator/>
      </w:r>
    </w:p>
  </w:endnote>
  <w:endnote w:type="continuationSeparator" w:id="0">
    <w:p w:rsidR="00487DB2" w:rsidRDefault="00487DB2" w:rsidP="00713A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1F0D7814" wp14:editId="62C45215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438150"/>
              <wp:effectExtent l="0" t="0" r="1905" b="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38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5B79" w:rsidRPr="006347CD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D95B79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E-mail: </w:t>
                          </w:r>
                          <w:r w:rsidR="00DC5543" w:rsidRPr="00E614EF">
                            <w:rPr>
                              <w:sz w:val="16"/>
                              <w:szCs w:val="16"/>
                              <w:lang w:val="en-US"/>
                            </w:rPr>
                            <w:t>nkfialap@nkfih.gov.hu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</w:t>
                          </w:r>
                          <w:r w:rsidR="00DC5543" w:rsidRPr="00DC5543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="00DC5543">
                            <w:rPr>
                              <w:sz w:val="16"/>
                              <w:szCs w:val="16"/>
                              <w:lang w:val="en-US"/>
                            </w:rPr>
                            <w:t>+36 1 795 9500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sz w:val="16"/>
                                <w:szCs w:val="16"/>
                                <w:lang w:val="en-US"/>
                              </w:rPr>
                              <w:alias w:val="Lábjegyzet tel"/>
                              <w:tag w:val="labjegyzet_tel_2"/>
                              <w:id w:val="2010404243"/>
                              <w:placeholder>
                                <w:docPart w:val="E68E347889F34A9A8A594B3459B855C0"/>
                              </w:placeholder>
                              <w:showingPlcHdr/>
                              <w:text/>
                            </w:sdtPr>
                            <w:sdtEndPr/>
                            <w:sdtContent/>
                          </w:sdt>
                        </w:p>
                        <w:p w:rsidR="00D95B79" w:rsidRDefault="00D95B79" w:rsidP="00D95B7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0D7814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15pt;margin-top:.95pt;width:385.35pt;height:34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" stroked="f">
              <v:textbox>
                <w:txbxContent>
                  <w:p w:rsidR="00D95B79" w:rsidRPr="006347CD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D95B79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E-mail: </w:t>
                    </w:r>
                    <w:r w:rsidR="00DC5543" w:rsidRPr="00E614EF">
                      <w:rPr>
                        <w:sz w:val="16"/>
                        <w:szCs w:val="16"/>
                        <w:lang w:val="en-US"/>
                      </w:rPr>
                      <w:t>nkfialap@nkfih.gov.hu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</w:t>
                    </w:r>
                    <w:r w:rsidR="00DC5543" w:rsidRPr="00DC5543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="00DC5543">
                      <w:rPr>
                        <w:sz w:val="16"/>
                        <w:szCs w:val="16"/>
                        <w:lang w:val="en-US"/>
                      </w:rPr>
                      <w:t>+36 1 795 9500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sdt>
                      <w:sdtPr>
                        <w:rPr>
                          <w:sz w:val="16"/>
                          <w:szCs w:val="16"/>
                          <w:lang w:val="en-US"/>
                        </w:rPr>
                        <w:alias w:val="Lábjegyzet tel"/>
                        <w:tag w:val="labjegyzet_tel_2"/>
                        <w:id w:val="2010404243"/>
                        <w:placeholder>
                          <w:docPart w:val="E68E347889F34A9A8A594B3459B855C0"/>
                        </w:placeholder>
                        <w:showingPlcHdr/>
                        <w:text/>
                      </w:sdtPr>
                      <w:sdtEndPr/>
                      <w:sdtContent/>
                    </w:sdt>
                  </w:p>
                  <w:p w:rsidR="00D95B79" w:rsidRDefault="00D95B79" w:rsidP="00D95B79"/>
                </w:txbxContent>
              </v:textbox>
              <w10:wrap anchorx="margin"/>
            </v:shape>
          </w:pict>
        </mc:Fallback>
      </mc:AlternateContent>
    </w:r>
  </w:p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08DE006" wp14:editId="7DD80B56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9" name="Egyenes összekötő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F89B01A" id="Egyenes összekötő 9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85Wdm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E522AD" w:rsidRDefault="00E522AD" w:rsidP="00D95B79">
    <w:pPr>
      <w:pStyle w:val="llb"/>
      <w:tabs>
        <w:tab w:val="center" w:pos="9072"/>
      </w:tabs>
      <w:ind w:right="-2"/>
      <w:jc w:val="center"/>
      <w:rPr>
        <w:b/>
        <w:noProof/>
        <w:sz w:val="16"/>
        <w:szCs w:val="16"/>
      </w:rPr>
    </w:pPr>
  </w:p>
  <w:p w:rsidR="00E522AD" w:rsidRDefault="00E522AD" w:rsidP="00D95B79">
    <w:pPr>
      <w:pStyle w:val="llb"/>
      <w:tabs>
        <w:tab w:val="center" w:pos="9072"/>
      </w:tabs>
      <w:ind w:right="-2"/>
      <w:jc w:val="center"/>
      <w:rPr>
        <w:b/>
        <w:noProof/>
        <w:sz w:val="16"/>
        <w:szCs w:val="16"/>
      </w:rPr>
    </w:pPr>
  </w:p>
  <w:p w:rsidR="00C95106" w:rsidRPr="00C3174B" w:rsidRDefault="00C3174B" w:rsidP="00D95B79">
    <w:pPr>
      <w:pStyle w:val="llb"/>
      <w:tabs>
        <w:tab w:val="center" w:pos="9072"/>
      </w:tabs>
      <w:ind w:right="-2"/>
      <w:jc w:val="center"/>
      <w:rPr>
        <w:b/>
        <w:noProof/>
        <w:sz w:val="16"/>
        <w:szCs w:val="16"/>
      </w:rPr>
    </w:pPr>
    <w:r w:rsidRPr="00C3174B">
      <w:rPr>
        <w:b/>
        <w:noProof/>
        <w:sz w:val="16"/>
        <w:szCs w:val="16"/>
      </w:rPr>
      <w:t xml:space="preserve"> </w:t>
    </w:r>
    <w:r w:rsidRPr="00C3174B">
      <w:rPr>
        <w:b/>
        <w:noProof/>
        <w:sz w:val="16"/>
        <w:szCs w:val="16"/>
      </w:rPr>
      <w:fldChar w:fldCharType="begin"/>
    </w:r>
    <w:r w:rsidRPr="00C3174B">
      <w:rPr>
        <w:b/>
        <w:noProof/>
        <w:sz w:val="16"/>
        <w:szCs w:val="16"/>
      </w:rPr>
      <w:instrText>PAGE  \* Arabic  \* MERGEFORMAT</w:instrText>
    </w:r>
    <w:r w:rsidRPr="00C3174B">
      <w:rPr>
        <w:b/>
        <w:noProof/>
        <w:sz w:val="16"/>
        <w:szCs w:val="16"/>
      </w:rPr>
      <w:fldChar w:fldCharType="separate"/>
    </w:r>
    <w:r w:rsidR="00E364B1">
      <w:rPr>
        <w:b/>
        <w:noProof/>
        <w:sz w:val="16"/>
        <w:szCs w:val="16"/>
      </w:rPr>
      <w:t>4</w:t>
    </w:r>
    <w:r w:rsidRPr="00C3174B">
      <w:rPr>
        <w:b/>
        <w:noProof/>
        <w:sz w:val="16"/>
        <w:szCs w:val="16"/>
      </w:rPr>
      <w:fldChar w:fldCharType="end"/>
    </w:r>
    <w:r w:rsidRPr="00C3174B">
      <w:rPr>
        <w:b/>
        <w:noProof/>
        <w:sz w:val="16"/>
        <w:szCs w:val="16"/>
      </w:rPr>
      <w:t xml:space="preserve"> ( </w:t>
    </w:r>
    <w:r w:rsidRPr="00C3174B">
      <w:rPr>
        <w:b/>
        <w:noProof/>
        <w:sz w:val="16"/>
        <w:szCs w:val="16"/>
      </w:rPr>
      <w:fldChar w:fldCharType="begin"/>
    </w:r>
    <w:r w:rsidRPr="00C3174B">
      <w:rPr>
        <w:b/>
        <w:noProof/>
        <w:sz w:val="16"/>
        <w:szCs w:val="16"/>
      </w:rPr>
      <w:instrText>NUMPAGES  \* Arabic  \* MERGEFORMAT</w:instrText>
    </w:r>
    <w:r w:rsidRPr="00C3174B">
      <w:rPr>
        <w:b/>
        <w:noProof/>
        <w:sz w:val="16"/>
        <w:szCs w:val="16"/>
      </w:rPr>
      <w:fldChar w:fldCharType="separate"/>
    </w:r>
    <w:r w:rsidR="00E364B1">
      <w:rPr>
        <w:b/>
        <w:noProof/>
        <w:sz w:val="16"/>
        <w:szCs w:val="16"/>
      </w:rPr>
      <w:t>4</w:t>
    </w:r>
    <w:r w:rsidRPr="00C3174B">
      <w:rPr>
        <w:b/>
        <w:noProof/>
        <w:sz w:val="16"/>
        <w:szCs w:val="16"/>
      </w:rPr>
      <w:fldChar w:fldCharType="end"/>
    </w:r>
    <w:r>
      <w:rPr>
        <w:b/>
        <w:noProof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CD" w:rsidRDefault="006347CD" w:rsidP="006347CD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C95106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480B7A" wp14:editId="04ED17B9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5B79" w:rsidRPr="006347CD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D95B79" w:rsidRDefault="00D95B79" w:rsidP="00050477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E-mail: </w:t>
                          </w:r>
                          <w:sdt>
                            <w:sdtPr>
                              <w:rPr>
                                <w:sz w:val="16"/>
                                <w:szCs w:val="16"/>
                                <w:lang w:val="en-US"/>
                              </w:rPr>
                              <w:alias w:val="Lábjegyzet email"/>
                              <w:tag w:val="labjegyzet_email"/>
                              <w:id w:val="-1938736326"/>
                              <w:placeholder>
                                <w:docPart w:val="E68E347889F34A9A8A594B3459B855C0"/>
                              </w:placeholder>
                              <w:temporary/>
                              <w:showingPlcHdr/>
                              <w:text/>
                            </w:sdtPr>
                            <w:sdtEndPr/>
                            <w:sdtContent/>
                          </w:sdt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="00050477">
                            <w:rPr>
                              <w:sz w:val="16"/>
                              <w:szCs w:val="16"/>
                              <w:lang w:val="en-US"/>
                            </w:rPr>
                            <w:t>nkfialap</w:t>
                          </w:r>
                          <w:r w:rsidR="00050477"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: </w:t>
                          </w:r>
                          <w:r w:rsidR="00050477">
                            <w:rPr>
                              <w:sz w:val="16"/>
                              <w:szCs w:val="16"/>
                              <w:lang w:val="en-US"/>
                            </w:rPr>
                            <w:t>+36 1 795 9500</w:t>
                          </w:r>
                        </w:p>
                        <w:p w:rsidR="00D95B79" w:rsidRDefault="00D95B7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480B7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D95B79" w:rsidRPr="006347CD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D95B79" w:rsidRDefault="00D95B79" w:rsidP="00050477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E-mail: </w:t>
                    </w:r>
                    <w:sdt>
                      <w:sdtPr>
                        <w:rPr>
                          <w:sz w:val="16"/>
                          <w:szCs w:val="16"/>
                          <w:lang w:val="en-US"/>
                        </w:rPr>
                        <w:alias w:val="Lábjegyzet email"/>
                        <w:tag w:val="labjegyzet_email"/>
                        <w:id w:val="-1938736326"/>
                        <w:placeholder>
                          <w:docPart w:val="E68E347889F34A9A8A594B3459B855C0"/>
                        </w:placeholder>
                        <w:temporary/>
                        <w:showingPlcHdr/>
                        <w:text/>
                      </w:sdtPr>
                      <w:sdtEndPr/>
                      <w:sdtContent/>
                    </w:sdt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="00050477">
                      <w:rPr>
                        <w:sz w:val="16"/>
                        <w:szCs w:val="16"/>
                        <w:lang w:val="en-US"/>
                      </w:rPr>
                      <w:t>nkfialap</w:t>
                    </w:r>
                    <w:r w:rsidR="00050477"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: </w:t>
                    </w:r>
                    <w:r w:rsidR="00050477">
                      <w:rPr>
                        <w:sz w:val="16"/>
                        <w:szCs w:val="16"/>
                        <w:lang w:val="en-US"/>
                      </w:rPr>
                      <w:t>+36 1 795 9500</w:t>
                    </w:r>
                  </w:p>
                  <w:p w:rsidR="00D95B79" w:rsidRDefault="00D95B79"/>
                </w:txbxContent>
              </v:textbox>
              <w10:wrap anchorx="margin"/>
            </v:shape>
          </w:pict>
        </mc:Fallback>
      </mc:AlternateContent>
    </w:r>
  </w:p>
  <w:p w:rsidR="00D95B79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6B3C3DD" wp14:editId="096DBCD8">
              <wp:simplePos x="0" y="0"/>
              <wp:positionH relativeFrom="margin">
                <wp:posOffset>89535</wp:posOffset>
              </wp:positionH>
              <wp:positionV relativeFrom="page">
                <wp:posOffset>9928860</wp:posOffset>
              </wp:positionV>
              <wp:extent cx="5760000" cy="7200"/>
              <wp:effectExtent l="0" t="0" r="1270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4DAAC66" id="Egyenes összekötő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05pt,781.8pt" to="460.6pt,7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95B79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820B66" w:rsidRPr="00DD04B1" w:rsidRDefault="00820B66" w:rsidP="007852E0">
    <w:pPr>
      <w:pStyle w:val="llb"/>
      <w:tabs>
        <w:tab w:val="center" w:pos="9072"/>
      </w:tabs>
      <w:ind w:right="-2"/>
      <w:jc w:val="center"/>
      <w:rPr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DB2" w:rsidRDefault="00487DB2" w:rsidP="00713AB5">
      <w:pPr>
        <w:spacing w:line="240" w:lineRule="auto"/>
      </w:pPr>
      <w:r>
        <w:separator/>
      </w:r>
    </w:p>
  </w:footnote>
  <w:footnote w:type="continuationSeparator" w:id="0">
    <w:p w:rsidR="00487DB2" w:rsidRDefault="00487DB2" w:rsidP="00713AB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8C3" w:rsidRPr="00C63615" w:rsidRDefault="00421530" w:rsidP="00F43234">
    <w:pPr>
      <w:pStyle w:val="lfej"/>
      <w:tabs>
        <w:tab w:val="clear" w:pos="4536"/>
        <w:tab w:val="clear" w:pos="9072"/>
        <w:tab w:val="left" w:pos="6045"/>
      </w:tabs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68480" behindDoc="0" locked="0" layoutInCell="1" allowOverlap="1" wp14:anchorId="374AFCF5" wp14:editId="52D70CA8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C3" w:rsidRPr="00C63615">
      <w:rPr>
        <w:color w:val="FFFFFF" w:themeColor="background1"/>
      </w:rPr>
      <w:t>Szöveg</w:t>
    </w:r>
    <w:r w:rsidR="00F43234">
      <w:rPr>
        <w:color w:val="FFFFFF" w:themeColor="background1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AB5" w:rsidRPr="00F56CC0" w:rsidRDefault="00B11DC2" w:rsidP="00F56CC0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6437D52E" wp14:editId="4CFA3820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940ED"/>
    <w:multiLevelType w:val="hybridMultilevel"/>
    <w:tmpl w:val="C5B09280"/>
    <w:lvl w:ilvl="0" w:tplc="D1F6654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24E24"/>
    <w:multiLevelType w:val="hybridMultilevel"/>
    <w:tmpl w:val="EF623ACC"/>
    <w:lvl w:ilvl="0" w:tplc="B838ACC0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5F2CE7"/>
    <w:multiLevelType w:val="multilevel"/>
    <w:tmpl w:val="4770EEB2"/>
    <w:styleLink w:val="bullet"/>
    <w:lvl w:ilvl="0">
      <w:start w:val="1"/>
      <w:numFmt w:val="bullet"/>
      <w:suff w:val="space"/>
      <w:lvlText w:val=""/>
      <w:lvlJc w:val="left"/>
      <w:pPr>
        <w:ind w:left="397" w:hanging="57"/>
      </w:pPr>
      <w:rPr>
        <w:rFonts w:ascii="Symbol" w:hAnsi="Symbol" w:hint="default"/>
        <w:color w:val="B6D37B"/>
      </w:rPr>
    </w:lvl>
    <w:lvl w:ilvl="1">
      <w:start w:val="1"/>
      <w:numFmt w:val="bullet"/>
      <w:suff w:val="space"/>
      <w:lvlText w:val=""/>
      <w:lvlJc w:val="left"/>
      <w:pPr>
        <w:ind w:left="681" w:hanging="5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3" w15:restartNumberingAfterBreak="0">
    <w:nsid w:val="10D573ED"/>
    <w:multiLevelType w:val="hybridMultilevel"/>
    <w:tmpl w:val="4AF037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A36C2"/>
    <w:multiLevelType w:val="hybridMultilevel"/>
    <w:tmpl w:val="E6748D7A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040E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" w15:restartNumberingAfterBreak="0">
    <w:nsid w:val="17E2779C"/>
    <w:multiLevelType w:val="hybridMultilevel"/>
    <w:tmpl w:val="BE44C7BA"/>
    <w:lvl w:ilvl="0" w:tplc="040E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E0011">
      <w:start w:val="1"/>
      <w:numFmt w:val="decimal"/>
      <w:lvlText w:val="%4)"/>
      <w:lvlJc w:val="left"/>
      <w:pPr>
        <w:ind w:left="3938" w:hanging="360"/>
      </w:pPr>
      <w:rPr>
        <w:rFonts w:hint="default"/>
      </w:rPr>
    </w:lvl>
    <w:lvl w:ilvl="4" w:tplc="040E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190100AC"/>
    <w:multiLevelType w:val="hybridMultilevel"/>
    <w:tmpl w:val="BE44C7BA"/>
    <w:lvl w:ilvl="0" w:tplc="040E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E0011">
      <w:start w:val="1"/>
      <w:numFmt w:val="decimal"/>
      <w:lvlText w:val="%4)"/>
      <w:lvlJc w:val="left"/>
      <w:pPr>
        <w:ind w:left="3938" w:hanging="360"/>
      </w:pPr>
      <w:rPr>
        <w:rFonts w:hint="default"/>
      </w:rPr>
    </w:lvl>
    <w:lvl w:ilvl="4" w:tplc="040E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1D853E74"/>
    <w:multiLevelType w:val="hybridMultilevel"/>
    <w:tmpl w:val="2DD008BC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D33052"/>
    <w:multiLevelType w:val="hybridMultilevel"/>
    <w:tmpl w:val="4D6EE3A2"/>
    <w:lvl w:ilvl="0" w:tplc="040E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0" w:hanging="360"/>
      </w:pPr>
    </w:lvl>
    <w:lvl w:ilvl="2" w:tplc="040E001B" w:tentative="1">
      <w:start w:val="1"/>
      <w:numFmt w:val="lowerRoman"/>
      <w:lvlText w:val="%3."/>
      <w:lvlJc w:val="right"/>
      <w:pPr>
        <w:ind w:left="2510" w:hanging="180"/>
      </w:pPr>
    </w:lvl>
    <w:lvl w:ilvl="3" w:tplc="040E000F" w:tentative="1">
      <w:start w:val="1"/>
      <w:numFmt w:val="decimal"/>
      <w:lvlText w:val="%4."/>
      <w:lvlJc w:val="left"/>
      <w:pPr>
        <w:ind w:left="3230" w:hanging="360"/>
      </w:pPr>
    </w:lvl>
    <w:lvl w:ilvl="4" w:tplc="040E0019" w:tentative="1">
      <w:start w:val="1"/>
      <w:numFmt w:val="lowerLetter"/>
      <w:lvlText w:val="%5."/>
      <w:lvlJc w:val="left"/>
      <w:pPr>
        <w:ind w:left="3950" w:hanging="360"/>
      </w:pPr>
    </w:lvl>
    <w:lvl w:ilvl="5" w:tplc="040E001B" w:tentative="1">
      <w:start w:val="1"/>
      <w:numFmt w:val="lowerRoman"/>
      <w:lvlText w:val="%6."/>
      <w:lvlJc w:val="right"/>
      <w:pPr>
        <w:ind w:left="4670" w:hanging="180"/>
      </w:pPr>
    </w:lvl>
    <w:lvl w:ilvl="6" w:tplc="040E000F" w:tentative="1">
      <w:start w:val="1"/>
      <w:numFmt w:val="decimal"/>
      <w:lvlText w:val="%7."/>
      <w:lvlJc w:val="left"/>
      <w:pPr>
        <w:ind w:left="5390" w:hanging="360"/>
      </w:pPr>
    </w:lvl>
    <w:lvl w:ilvl="7" w:tplc="040E0019" w:tentative="1">
      <w:start w:val="1"/>
      <w:numFmt w:val="lowerLetter"/>
      <w:lvlText w:val="%8."/>
      <w:lvlJc w:val="left"/>
      <w:pPr>
        <w:ind w:left="6110" w:hanging="360"/>
      </w:pPr>
    </w:lvl>
    <w:lvl w:ilvl="8" w:tplc="040E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22A42803"/>
    <w:multiLevelType w:val="multilevel"/>
    <w:tmpl w:val="46C42BEE"/>
    <w:styleLink w:val="1a"/>
    <w:lvl w:ilvl="0">
      <w:start w:val="1"/>
      <w:numFmt w:val="decimal"/>
      <w:suff w:val="space"/>
      <w:lvlText w:val="%1."/>
      <w:lvlJc w:val="left"/>
      <w:pPr>
        <w:ind w:left="397" w:hanging="57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681" w:hanging="57"/>
      </w:pPr>
      <w:rPr>
        <w:rFonts w:hint="default"/>
      </w:rPr>
    </w:lvl>
    <w:lvl w:ilvl="2">
      <w:start w:val="1"/>
      <w:numFmt w:val="bullet"/>
      <w:lvlText w:val="–"/>
      <w:lvlJc w:val="left"/>
      <w:pPr>
        <w:ind w:left="965" w:hanging="57"/>
      </w:pPr>
      <w:rPr>
        <w:rFonts w:ascii="Garamond" w:hAnsi="Garamond" w:hint="default"/>
        <w:color w:val="auto"/>
      </w:rPr>
    </w:lvl>
    <w:lvl w:ilvl="3">
      <w:start w:val="1"/>
      <w:numFmt w:val="decimal"/>
      <w:lvlText w:val="%4."/>
      <w:lvlJc w:val="left"/>
      <w:pPr>
        <w:ind w:left="1249" w:hanging="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533" w:hanging="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817" w:hanging="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01" w:hanging="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5" w:hanging="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669" w:hanging="57"/>
      </w:pPr>
      <w:rPr>
        <w:rFonts w:hint="default"/>
      </w:rPr>
    </w:lvl>
  </w:abstractNum>
  <w:abstractNum w:abstractNumId="10" w15:restartNumberingAfterBreak="0">
    <w:nsid w:val="24A17DD2"/>
    <w:multiLevelType w:val="hybridMultilevel"/>
    <w:tmpl w:val="040E000F"/>
    <w:lvl w:ilvl="0" w:tplc="F9A84686">
      <w:start w:val="1"/>
      <w:numFmt w:val="decimal"/>
      <w:lvlText w:val="%1."/>
      <w:lvlJc w:val="left"/>
      <w:pPr>
        <w:ind w:left="720" w:hanging="360"/>
      </w:pPr>
      <w:rPr>
        <w:rFonts w:hint="default"/>
        <w:color w:val="B6D37B"/>
      </w:rPr>
    </w:lvl>
    <w:lvl w:ilvl="1" w:tplc="015A42F2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C5E0B3" w:themeColor="accent6" w:themeTint="66"/>
      </w:rPr>
    </w:lvl>
    <w:lvl w:ilvl="2" w:tplc="CF6E5F0A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color w:val="E2EFD9" w:themeColor="accent6" w:themeTint="33"/>
      </w:rPr>
    </w:lvl>
    <w:lvl w:ilvl="3" w:tplc="9BE42B08" w:tentative="1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F28FC38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D5AB840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9E264C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900688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D8A437C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2A9A0F5A"/>
    <w:multiLevelType w:val="hybridMultilevel"/>
    <w:tmpl w:val="360860DC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CBD2F3B6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u w:color="C5E0B3" w:themeColor="accent6" w:themeTint="66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 w15:restartNumberingAfterBreak="0">
    <w:nsid w:val="2F5B7D01"/>
    <w:multiLevelType w:val="multilevel"/>
    <w:tmpl w:val="08145A56"/>
    <w:styleLink w:val="Stlus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30765E7F"/>
    <w:multiLevelType w:val="multilevel"/>
    <w:tmpl w:val="08145A56"/>
    <w:lvl w:ilvl="0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2500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 w15:restartNumberingAfterBreak="0">
    <w:nsid w:val="32FD41E9"/>
    <w:multiLevelType w:val="multilevel"/>
    <w:tmpl w:val="63B0CBB2"/>
    <w:numStyleLink w:val="vonal"/>
  </w:abstractNum>
  <w:abstractNum w:abstractNumId="15" w15:restartNumberingAfterBreak="0">
    <w:nsid w:val="47DE60EE"/>
    <w:multiLevelType w:val="hybridMultilevel"/>
    <w:tmpl w:val="A350E5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CE5A0B"/>
    <w:multiLevelType w:val="multilevel"/>
    <w:tmpl w:val="6144E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4B5E07D3"/>
    <w:multiLevelType w:val="multilevel"/>
    <w:tmpl w:val="AB9E5D4A"/>
    <w:lvl w:ilvl="0">
      <w:start w:val="1"/>
      <w:numFmt w:val="bullet"/>
      <w:lvlText w:val=""/>
      <w:lvlJc w:val="left"/>
      <w:pPr>
        <w:ind w:left="357" w:hanging="17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641" w:hanging="1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25" w:hanging="1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09" w:hanging="1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93" w:hanging="1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77" w:hanging="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061" w:hanging="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45" w:hanging="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29" w:hanging="17"/>
      </w:pPr>
      <w:rPr>
        <w:rFonts w:ascii="Wingdings" w:hAnsi="Wingdings" w:hint="default"/>
      </w:rPr>
    </w:lvl>
  </w:abstractNum>
  <w:abstractNum w:abstractNumId="18" w15:restartNumberingAfterBreak="0">
    <w:nsid w:val="4CC90F83"/>
    <w:multiLevelType w:val="hybridMultilevel"/>
    <w:tmpl w:val="6D70C0B2"/>
    <w:lvl w:ilvl="0" w:tplc="040E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E0011">
      <w:start w:val="1"/>
      <w:numFmt w:val="decimal"/>
      <w:lvlText w:val="%4)"/>
      <w:lvlJc w:val="left"/>
      <w:pPr>
        <w:ind w:left="3938" w:hanging="360"/>
      </w:pPr>
      <w:rPr>
        <w:rFonts w:hint="default"/>
      </w:rPr>
    </w:lvl>
    <w:lvl w:ilvl="4" w:tplc="040E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9" w15:restartNumberingAfterBreak="0">
    <w:nsid w:val="4EC778C7"/>
    <w:multiLevelType w:val="multilevel"/>
    <w:tmpl w:val="63B0CBB2"/>
    <w:styleLink w:val="vonal"/>
    <w:lvl w:ilvl="0">
      <w:start w:val="1"/>
      <w:numFmt w:val="lowerLetter"/>
      <w:suff w:val="space"/>
      <w:lvlText w:val="%1)"/>
      <w:lvlJc w:val="left"/>
      <w:pPr>
        <w:ind w:left="397" w:hanging="57"/>
      </w:pPr>
      <w:rPr>
        <w:rFonts w:hint="default"/>
      </w:rPr>
    </w:lvl>
    <w:lvl w:ilvl="1">
      <w:start w:val="1"/>
      <w:numFmt w:val="bullet"/>
      <w:suff w:val="space"/>
      <w:lvlText w:val="–"/>
      <w:lvlJc w:val="left"/>
      <w:pPr>
        <w:ind w:left="681" w:hanging="57"/>
      </w:pPr>
      <w:rPr>
        <w:rFonts w:ascii="Garamond" w:hAnsi="Garamond" w:hint="default"/>
        <w:color w:val="auto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20" w15:restartNumberingAfterBreak="0">
    <w:nsid w:val="564445CF"/>
    <w:multiLevelType w:val="hybridMultilevel"/>
    <w:tmpl w:val="CA48E4C2"/>
    <w:lvl w:ilvl="0" w:tplc="040E0011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E0011">
      <w:start w:val="1"/>
      <w:numFmt w:val="decimal"/>
      <w:lvlText w:val="%4)"/>
      <w:lvlJc w:val="left"/>
      <w:pPr>
        <w:ind w:left="3938" w:hanging="360"/>
      </w:pPr>
      <w:rPr>
        <w:rFonts w:hint="default"/>
      </w:rPr>
    </w:lvl>
    <w:lvl w:ilvl="4" w:tplc="040E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1" w15:restartNumberingAfterBreak="0">
    <w:nsid w:val="5BB9244C"/>
    <w:multiLevelType w:val="hybridMultilevel"/>
    <w:tmpl w:val="50F2C81C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496AE2AE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color w:val="C5E0B3" w:themeColor="accent6" w:themeTint="66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2" w15:restartNumberingAfterBreak="0">
    <w:nsid w:val="5C462032"/>
    <w:multiLevelType w:val="hybridMultilevel"/>
    <w:tmpl w:val="AE3A580A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F0804DB"/>
    <w:multiLevelType w:val="multilevel"/>
    <w:tmpl w:val="040E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B6D37B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C5E0B3" w:themeColor="accent6" w:themeTint="6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color w:val="E2EFD9" w:themeColor="accent6" w:themeTint="33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65EC5946"/>
    <w:multiLevelType w:val="hybridMultilevel"/>
    <w:tmpl w:val="5BDA3194"/>
    <w:lvl w:ilvl="0" w:tplc="11E002C6">
      <w:numFmt w:val="bullet"/>
      <w:lvlText w:val="-"/>
      <w:lvlJc w:val="left"/>
      <w:pPr>
        <w:ind w:left="144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70D17A9"/>
    <w:multiLevelType w:val="multilevel"/>
    <w:tmpl w:val="41909E8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0" w:hanging="180"/>
      </w:pPr>
      <w:rPr>
        <w:rFonts w:hint="default"/>
      </w:rPr>
    </w:lvl>
  </w:abstractNum>
  <w:abstractNum w:abstractNumId="26" w15:restartNumberingAfterBreak="0">
    <w:nsid w:val="69786016"/>
    <w:multiLevelType w:val="multilevel"/>
    <w:tmpl w:val="4770EEB2"/>
    <w:numStyleLink w:val="bullet"/>
  </w:abstractNum>
  <w:abstractNum w:abstractNumId="27" w15:restartNumberingAfterBreak="0">
    <w:nsid w:val="6EEA5795"/>
    <w:multiLevelType w:val="multilevel"/>
    <w:tmpl w:val="6EC6FF96"/>
    <w:lvl w:ilvl="0">
      <w:start w:val="1"/>
      <w:numFmt w:val="bullet"/>
      <w:lvlText w:val=""/>
      <w:lvlJc w:val="left"/>
      <w:pPr>
        <w:ind w:left="340" w:firstLine="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340" w:firstLine="284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340" w:firstLine="568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09" w:hanging="1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93" w:hanging="1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77" w:hanging="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061" w:hanging="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45" w:hanging="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29" w:hanging="17"/>
      </w:pPr>
      <w:rPr>
        <w:rFonts w:ascii="Wingdings" w:hAnsi="Wingdings" w:hint="default"/>
      </w:rPr>
    </w:lvl>
  </w:abstractNum>
  <w:abstractNum w:abstractNumId="28" w15:restartNumberingAfterBreak="0">
    <w:nsid w:val="6FDA4AD0"/>
    <w:multiLevelType w:val="hybridMultilevel"/>
    <w:tmpl w:val="1DD6EDD4"/>
    <w:lvl w:ilvl="0" w:tplc="85AE0312">
      <w:start w:val="1"/>
      <w:numFmt w:val="decimal"/>
      <w:lvlText w:val="(%1)"/>
      <w:lvlJc w:val="left"/>
      <w:pPr>
        <w:ind w:left="144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0CB6AC1"/>
    <w:multiLevelType w:val="multilevel"/>
    <w:tmpl w:val="46C42BEE"/>
    <w:numStyleLink w:val="1a"/>
  </w:abstractNum>
  <w:abstractNum w:abstractNumId="30" w15:restartNumberingAfterBreak="0">
    <w:nsid w:val="70F4122A"/>
    <w:multiLevelType w:val="hybridMultilevel"/>
    <w:tmpl w:val="0FE2C458"/>
    <w:lvl w:ilvl="0" w:tplc="EAFA375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1"/>
  </w:num>
  <w:num w:numId="3">
    <w:abstractNumId w:val="21"/>
  </w:num>
  <w:num w:numId="4">
    <w:abstractNumId w:val="29"/>
  </w:num>
  <w:num w:numId="5">
    <w:abstractNumId w:val="10"/>
  </w:num>
  <w:num w:numId="6">
    <w:abstractNumId w:val="25"/>
  </w:num>
  <w:num w:numId="7">
    <w:abstractNumId w:val="14"/>
  </w:num>
  <w:num w:numId="8">
    <w:abstractNumId w:val="13"/>
  </w:num>
  <w:num w:numId="9">
    <w:abstractNumId w:val="12"/>
  </w:num>
  <w:num w:numId="10">
    <w:abstractNumId w:val="23"/>
  </w:num>
  <w:num w:numId="11">
    <w:abstractNumId w:val="27"/>
  </w:num>
  <w:num w:numId="12">
    <w:abstractNumId w:val="17"/>
  </w:num>
  <w:num w:numId="13">
    <w:abstractNumId w:val="27"/>
    <w:lvlOverride w:ilvl="0">
      <w:lvl w:ilvl="0">
        <w:start w:val="1"/>
        <w:numFmt w:val="bullet"/>
        <w:suff w:val="space"/>
        <w:lvlText w:val=""/>
        <w:lvlJc w:val="left"/>
        <w:pPr>
          <w:ind w:left="397" w:hanging="57"/>
        </w:pPr>
        <w:rPr>
          <w:rFonts w:ascii="Symbol" w:hAnsi="Symbol" w:hint="default"/>
          <w:color w:val="B6D37B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681" w:hanging="57"/>
        </w:pPr>
        <w:rPr>
          <w:rFonts w:ascii="Symbol" w:hAnsi="Symbol" w:hint="default"/>
          <w:color w:val="C5E0B3" w:themeColor="accent6" w:themeTint="66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965" w:hanging="57"/>
        </w:pPr>
        <w:rPr>
          <w:rFonts w:ascii="Symbol" w:hAnsi="Symbol" w:hint="default"/>
          <w:color w:val="E2EFD9" w:themeColor="accent6" w:themeTint="33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249" w:hanging="57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1533" w:hanging="57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1817" w:hanging="57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101" w:hanging="57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2385" w:hanging="57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2669" w:hanging="57"/>
        </w:pPr>
        <w:rPr>
          <w:rFonts w:ascii="Wingdings" w:hAnsi="Wingdings" w:hint="default"/>
        </w:rPr>
      </w:lvl>
    </w:lvlOverride>
  </w:num>
  <w:num w:numId="14">
    <w:abstractNumId w:val="26"/>
  </w:num>
  <w:num w:numId="15">
    <w:abstractNumId w:val="2"/>
  </w:num>
  <w:num w:numId="16">
    <w:abstractNumId w:val="9"/>
  </w:num>
  <w:num w:numId="17">
    <w:abstractNumId w:val="19"/>
  </w:num>
  <w:num w:numId="18">
    <w:abstractNumId w:val="8"/>
  </w:num>
  <w:num w:numId="19">
    <w:abstractNumId w:val="16"/>
  </w:num>
  <w:num w:numId="20">
    <w:abstractNumId w:val="30"/>
  </w:num>
  <w:num w:numId="21">
    <w:abstractNumId w:val="15"/>
  </w:num>
  <w:num w:numId="22">
    <w:abstractNumId w:val="7"/>
  </w:num>
  <w:num w:numId="23">
    <w:abstractNumId w:val="24"/>
  </w:num>
  <w:num w:numId="24">
    <w:abstractNumId w:val="0"/>
  </w:num>
  <w:num w:numId="25">
    <w:abstractNumId w:val="22"/>
  </w:num>
  <w:num w:numId="26">
    <w:abstractNumId w:val="18"/>
  </w:num>
  <w:num w:numId="27">
    <w:abstractNumId w:val="20"/>
  </w:num>
  <w:num w:numId="28">
    <w:abstractNumId w:val="5"/>
  </w:num>
  <w:num w:numId="29">
    <w:abstractNumId w:val="1"/>
  </w:num>
  <w:num w:numId="30">
    <w:abstractNumId w:val="6"/>
  </w:num>
  <w:num w:numId="31">
    <w:abstractNumId w:val="28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attachedTemplate r:id="rId1"/>
  <w:styleLockQFSet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477"/>
    <w:rsid w:val="00004380"/>
    <w:rsid w:val="0001011B"/>
    <w:rsid w:val="00016D67"/>
    <w:rsid w:val="000173D9"/>
    <w:rsid w:val="00024084"/>
    <w:rsid w:val="00036367"/>
    <w:rsid w:val="000425AD"/>
    <w:rsid w:val="00050477"/>
    <w:rsid w:val="00063B83"/>
    <w:rsid w:val="00065C2F"/>
    <w:rsid w:val="000723AE"/>
    <w:rsid w:val="00075178"/>
    <w:rsid w:val="00080045"/>
    <w:rsid w:val="000825F0"/>
    <w:rsid w:val="00082820"/>
    <w:rsid w:val="0009195B"/>
    <w:rsid w:val="000A199F"/>
    <w:rsid w:val="000B459F"/>
    <w:rsid w:val="000C60B8"/>
    <w:rsid w:val="000F3207"/>
    <w:rsid w:val="001066F4"/>
    <w:rsid w:val="001133CB"/>
    <w:rsid w:val="0012060C"/>
    <w:rsid w:val="001330CB"/>
    <w:rsid w:val="00153C68"/>
    <w:rsid w:val="0017524B"/>
    <w:rsid w:val="00183BBC"/>
    <w:rsid w:val="0018718F"/>
    <w:rsid w:val="0019337B"/>
    <w:rsid w:val="00195E7C"/>
    <w:rsid w:val="00196C68"/>
    <w:rsid w:val="001A2DEC"/>
    <w:rsid w:val="001B7673"/>
    <w:rsid w:val="001C78F9"/>
    <w:rsid w:val="001D066D"/>
    <w:rsid w:val="001D3E1C"/>
    <w:rsid w:val="001E25B1"/>
    <w:rsid w:val="001F00A6"/>
    <w:rsid w:val="00205D98"/>
    <w:rsid w:val="00207CCF"/>
    <w:rsid w:val="0021538A"/>
    <w:rsid w:val="002221F9"/>
    <w:rsid w:val="002259A3"/>
    <w:rsid w:val="00230C50"/>
    <w:rsid w:val="0025241B"/>
    <w:rsid w:val="002565C9"/>
    <w:rsid w:val="002573FB"/>
    <w:rsid w:val="00264EE3"/>
    <w:rsid w:val="00273325"/>
    <w:rsid w:val="002734BF"/>
    <w:rsid w:val="002825DE"/>
    <w:rsid w:val="00282738"/>
    <w:rsid w:val="002B37AD"/>
    <w:rsid w:val="002C0BB3"/>
    <w:rsid w:val="002C3641"/>
    <w:rsid w:val="002D11F2"/>
    <w:rsid w:val="002D277A"/>
    <w:rsid w:val="002E178E"/>
    <w:rsid w:val="002E2F28"/>
    <w:rsid w:val="00310E1B"/>
    <w:rsid w:val="00312453"/>
    <w:rsid w:val="003132DA"/>
    <w:rsid w:val="00316191"/>
    <w:rsid w:val="00336232"/>
    <w:rsid w:val="00336577"/>
    <w:rsid w:val="003448C1"/>
    <w:rsid w:val="0034794F"/>
    <w:rsid w:val="0035147D"/>
    <w:rsid w:val="00351BE8"/>
    <w:rsid w:val="00357BDB"/>
    <w:rsid w:val="00360902"/>
    <w:rsid w:val="003645C7"/>
    <w:rsid w:val="00365D5F"/>
    <w:rsid w:val="003724DD"/>
    <w:rsid w:val="003736C8"/>
    <w:rsid w:val="00384309"/>
    <w:rsid w:val="00396AF3"/>
    <w:rsid w:val="003A2C8E"/>
    <w:rsid w:val="003A547E"/>
    <w:rsid w:val="003B767C"/>
    <w:rsid w:val="003C3E3A"/>
    <w:rsid w:val="003C5CCA"/>
    <w:rsid w:val="003D7CA6"/>
    <w:rsid w:val="003E07EE"/>
    <w:rsid w:val="00403BAA"/>
    <w:rsid w:val="00407A0C"/>
    <w:rsid w:val="00412E80"/>
    <w:rsid w:val="0041473C"/>
    <w:rsid w:val="00415495"/>
    <w:rsid w:val="00420BC6"/>
    <w:rsid w:val="00421530"/>
    <w:rsid w:val="0042305D"/>
    <w:rsid w:val="00424F11"/>
    <w:rsid w:val="0043042A"/>
    <w:rsid w:val="00430802"/>
    <w:rsid w:val="0043095A"/>
    <w:rsid w:val="0043433C"/>
    <w:rsid w:val="004356C3"/>
    <w:rsid w:val="00453B16"/>
    <w:rsid w:val="0046140D"/>
    <w:rsid w:val="00464CD7"/>
    <w:rsid w:val="00465EC1"/>
    <w:rsid w:val="0046603E"/>
    <w:rsid w:val="00470AD1"/>
    <w:rsid w:val="0047227A"/>
    <w:rsid w:val="004742AA"/>
    <w:rsid w:val="004770EA"/>
    <w:rsid w:val="0048547F"/>
    <w:rsid w:val="00487DB2"/>
    <w:rsid w:val="004936E4"/>
    <w:rsid w:val="00495F8D"/>
    <w:rsid w:val="004A06F5"/>
    <w:rsid w:val="004B1D79"/>
    <w:rsid w:val="004B6B91"/>
    <w:rsid w:val="004B79E0"/>
    <w:rsid w:val="004C049D"/>
    <w:rsid w:val="004C5ECD"/>
    <w:rsid w:val="004D0459"/>
    <w:rsid w:val="004D3691"/>
    <w:rsid w:val="004E53DA"/>
    <w:rsid w:val="00500E7C"/>
    <w:rsid w:val="0050280E"/>
    <w:rsid w:val="00512EFB"/>
    <w:rsid w:val="00516725"/>
    <w:rsid w:val="0051787B"/>
    <w:rsid w:val="005204D3"/>
    <w:rsid w:val="00520B6C"/>
    <w:rsid w:val="005221D8"/>
    <w:rsid w:val="00522E63"/>
    <w:rsid w:val="00523237"/>
    <w:rsid w:val="005260FA"/>
    <w:rsid w:val="00526788"/>
    <w:rsid w:val="005435BC"/>
    <w:rsid w:val="00543A88"/>
    <w:rsid w:val="00545730"/>
    <w:rsid w:val="00547B4D"/>
    <w:rsid w:val="00547CDB"/>
    <w:rsid w:val="00554663"/>
    <w:rsid w:val="00561E40"/>
    <w:rsid w:val="005814BE"/>
    <w:rsid w:val="005900DD"/>
    <w:rsid w:val="005A3F24"/>
    <w:rsid w:val="005B0C76"/>
    <w:rsid w:val="005B2257"/>
    <w:rsid w:val="005C0666"/>
    <w:rsid w:val="005C1B22"/>
    <w:rsid w:val="005F520C"/>
    <w:rsid w:val="00600B2B"/>
    <w:rsid w:val="00605774"/>
    <w:rsid w:val="00606FAC"/>
    <w:rsid w:val="00610827"/>
    <w:rsid w:val="0063141D"/>
    <w:rsid w:val="00632465"/>
    <w:rsid w:val="006325B2"/>
    <w:rsid w:val="006347CD"/>
    <w:rsid w:val="006353BE"/>
    <w:rsid w:val="006378A0"/>
    <w:rsid w:val="0064327B"/>
    <w:rsid w:val="006530C8"/>
    <w:rsid w:val="00656243"/>
    <w:rsid w:val="00665524"/>
    <w:rsid w:val="00681DD4"/>
    <w:rsid w:val="006918C3"/>
    <w:rsid w:val="00696855"/>
    <w:rsid w:val="006C3F20"/>
    <w:rsid w:val="006D136F"/>
    <w:rsid w:val="006D6FAE"/>
    <w:rsid w:val="006E56F3"/>
    <w:rsid w:val="00701846"/>
    <w:rsid w:val="00706CAB"/>
    <w:rsid w:val="0071190A"/>
    <w:rsid w:val="00713AB5"/>
    <w:rsid w:val="00715139"/>
    <w:rsid w:val="007467C2"/>
    <w:rsid w:val="00756320"/>
    <w:rsid w:val="007613F0"/>
    <w:rsid w:val="00770545"/>
    <w:rsid w:val="00771ABA"/>
    <w:rsid w:val="007843CD"/>
    <w:rsid w:val="007852E0"/>
    <w:rsid w:val="007860CD"/>
    <w:rsid w:val="00787183"/>
    <w:rsid w:val="007A4071"/>
    <w:rsid w:val="007E021A"/>
    <w:rsid w:val="007E1D56"/>
    <w:rsid w:val="007F3331"/>
    <w:rsid w:val="007F3444"/>
    <w:rsid w:val="007F695A"/>
    <w:rsid w:val="008009A6"/>
    <w:rsid w:val="0080151C"/>
    <w:rsid w:val="00807CBD"/>
    <w:rsid w:val="008173B1"/>
    <w:rsid w:val="00820870"/>
    <w:rsid w:val="00820B66"/>
    <w:rsid w:val="00835AA2"/>
    <w:rsid w:val="008372E7"/>
    <w:rsid w:val="0084022B"/>
    <w:rsid w:val="00845959"/>
    <w:rsid w:val="00850304"/>
    <w:rsid w:val="00855764"/>
    <w:rsid w:val="008559E6"/>
    <w:rsid w:val="00861F29"/>
    <w:rsid w:val="00866A0D"/>
    <w:rsid w:val="00875C57"/>
    <w:rsid w:val="0088041D"/>
    <w:rsid w:val="00885792"/>
    <w:rsid w:val="00887E23"/>
    <w:rsid w:val="008A0B7C"/>
    <w:rsid w:val="008A77A4"/>
    <w:rsid w:val="008B46DC"/>
    <w:rsid w:val="008B50D1"/>
    <w:rsid w:val="008C3952"/>
    <w:rsid w:val="008C566D"/>
    <w:rsid w:val="008E3CA7"/>
    <w:rsid w:val="008E421E"/>
    <w:rsid w:val="008E5CF8"/>
    <w:rsid w:val="008F61B9"/>
    <w:rsid w:val="008F7C80"/>
    <w:rsid w:val="009219F6"/>
    <w:rsid w:val="00931368"/>
    <w:rsid w:val="009313FA"/>
    <w:rsid w:val="00935F3E"/>
    <w:rsid w:val="009373F0"/>
    <w:rsid w:val="0094567A"/>
    <w:rsid w:val="00945866"/>
    <w:rsid w:val="00965867"/>
    <w:rsid w:val="009722BD"/>
    <w:rsid w:val="00983883"/>
    <w:rsid w:val="00987C60"/>
    <w:rsid w:val="009938FB"/>
    <w:rsid w:val="009A20C5"/>
    <w:rsid w:val="009B3C6B"/>
    <w:rsid w:val="009B528F"/>
    <w:rsid w:val="009B7EB9"/>
    <w:rsid w:val="009C22B6"/>
    <w:rsid w:val="009C3A44"/>
    <w:rsid w:val="009C6CAC"/>
    <w:rsid w:val="009E0E34"/>
    <w:rsid w:val="009F00B2"/>
    <w:rsid w:val="009F2A90"/>
    <w:rsid w:val="00A10B0F"/>
    <w:rsid w:val="00A2065A"/>
    <w:rsid w:val="00A22307"/>
    <w:rsid w:val="00A53111"/>
    <w:rsid w:val="00A84C32"/>
    <w:rsid w:val="00A91F21"/>
    <w:rsid w:val="00A95090"/>
    <w:rsid w:val="00AA44D0"/>
    <w:rsid w:val="00AB06A2"/>
    <w:rsid w:val="00AE0389"/>
    <w:rsid w:val="00AE0F62"/>
    <w:rsid w:val="00AF29E0"/>
    <w:rsid w:val="00AF3719"/>
    <w:rsid w:val="00B02169"/>
    <w:rsid w:val="00B03988"/>
    <w:rsid w:val="00B066DE"/>
    <w:rsid w:val="00B11003"/>
    <w:rsid w:val="00B11DC2"/>
    <w:rsid w:val="00B13D66"/>
    <w:rsid w:val="00B2049A"/>
    <w:rsid w:val="00B21932"/>
    <w:rsid w:val="00B4413A"/>
    <w:rsid w:val="00B45BA8"/>
    <w:rsid w:val="00B47075"/>
    <w:rsid w:val="00B50765"/>
    <w:rsid w:val="00B50904"/>
    <w:rsid w:val="00B54795"/>
    <w:rsid w:val="00B57EC0"/>
    <w:rsid w:val="00B6589B"/>
    <w:rsid w:val="00B65DCA"/>
    <w:rsid w:val="00B806F9"/>
    <w:rsid w:val="00B85FB8"/>
    <w:rsid w:val="00B9652A"/>
    <w:rsid w:val="00BA11D3"/>
    <w:rsid w:val="00BA2A20"/>
    <w:rsid w:val="00BA720A"/>
    <w:rsid w:val="00BB39A2"/>
    <w:rsid w:val="00BB56D7"/>
    <w:rsid w:val="00BC2A7F"/>
    <w:rsid w:val="00BC7F47"/>
    <w:rsid w:val="00BD7D19"/>
    <w:rsid w:val="00BE11A5"/>
    <w:rsid w:val="00C13328"/>
    <w:rsid w:val="00C1468D"/>
    <w:rsid w:val="00C3174B"/>
    <w:rsid w:val="00C41F03"/>
    <w:rsid w:val="00C4211A"/>
    <w:rsid w:val="00C42FAA"/>
    <w:rsid w:val="00C43DD3"/>
    <w:rsid w:val="00C510EC"/>
    <w:rsid w:val="00C51FF9"/>
    <w:rsid w:val="00C63615"/>
    <w:rsid w:val="00C8198C"/>
    <w:rsid w:val="00C92574"/>
    <w:rsid w:val="00C94D59"/>
    <w:rsid w:val="00C95106"/>
    <w:rsid w:val="00C95939"/>
    <w:rsid w:val="00CA1DC4"/>
    <w:rsid w:val="00CB78C1"/>
    <w:rsid w:val="00CC181E"/>
    <w:rsid w:val="00CC4A11"/>
    <w:rsid w:val="00CC5B53"/>
    <w:rsid w:val="00CD2314"/>
    <w:rsid w:val="00CD6C74"/>
    <w:rsid w:val="00CD7B4E"/>
    <w:rsid w:val="00CE073B"/>
    <w:rsid w:val="00CE5124"/>
    <w:rsid w:val="00CF6A8D"/>
    <w:rsid w:val="00D018E8"/>
    <w:rsid w:val="00D04EA6"/>
    <w:rsid w:val="00D3447E"/>
    <w:rsid w:val="00D436A4"/>
    <w:rsid w:val="00D44D3C"/>
    <w:rsid w:val="00D46E9C"/>
    <w:rsid w:val="00D54667"/>
    <w:rsid w:val="00D54BA8"/>
    <w:rsid w:val="00D95B79"/>
    <w:rsid w:val="00DA5CA3"/>
    <w:rsid w:val="00DB38AA"/>
    <w:rsid w:val="00DB7000"/>
    <w:rsid w:val="00DC5543"/>
    <w:rsid w:val="00DC7110"/>
    <w:rsid w:val="00DD04B1"/>
    <w:rsid w:val="00DD6456"/>
    <w:rsid w:val="00DE7698"/>
    <w:rsid w:val="00DF1DA2"/>
    <w:rsid w:val="00DF1EFC"/>
    <w:rsid w:val="00E068B2"/>
    <w:rsid w:val="00E0705D"/>
    <w:rsid w:val="00E3077F"/>
    <w:rsid w:val="00E364B1"/>
    <w:rsid w:val="00E45E0D"/>
    <w:rsid w:val="00E522AD"/>
    <w:rsid w:val="00E52C65"/>
    <w:rsid w:val="00E70339"/>
    <w:rsid w:val="00E7762C"/>
    <w:rsid w:val="00E77835"/>
    <w:rsid w:val="00E823F6"/>
    <w:rsid w:val="00EA3C34"/>
    <w:rsid w:val="00EA63CD"/>
    <w:rsid w:val="00EE52A2"/>
    <w:rsid w:val="00EF1A4C"/>
    <w:rsid w:val="00EF413C"/>
    <w:rsid w:val="00EF6D92"/>
    <w:rsid w:val="00F027F3"/>
    <w:rsid w:val="00F11B40"/>
    <w:rsid w:val="00F14FC8"/>
    <w:rsid w:val="00F25F76"/>
    <w:rsid w:val="00F35A3D"/>
    <w:rsid w:val="00F3619B"/>
    <w:rsid w:val="00F37F63"/>
    <w:rsid w:val="00F43234"/>
    <w:rsid w:val="00F55627"/>
    <w:rsid w:val="00F56CC0"/>
    <w:rsid w:val="00F86873"/>
    <w:rsid w:val="00FA5C65"/>
    <w:rsid w:val="00FB4CA5"/>
    <w:rsid w:val="00FB52F3"/>
    <w:rsid w:val="00FB7201"/>
    <w:rsid w:val="00FB74FB"/>
    <w:rsid w:val="00FD3F50"/>
    <w:rsid w:val="00FF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97C3F39-ABDA-4B1E-AAD7-FEC98CF8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5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l">
    <w:name w:val="Normal"/>
    <w:qFormat/>
    <w:rsid w:val="004936E4"/>
    <w:pPr>
      <w:tabs>
        <w:tab w:val="left" w:pos="709"/>
      </w:tabs>
      <w:spacing w:after="0" w:line="4320" w:lineRule="auto"/>
      <w:ind w:firstLine="340"/>
      <w:jc w:val="both"/>
    </w:pPr>
    <w:rPr>
      <w:rFonts w:ascii="Garamond" w:hAnsi="Garamond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locked/>
    <w:rsid w:val="00713AB5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13AB5"/>
  </w:style>
  <w:style w:type="paragraph" w:styleId="llb">
    <w:name w:val="footer"/>
    <w:basedOn w:val="Norml"/>
    <w:link w:val="llbChar"/>
    <w:uiPriority w:val="99"/>
    <w:unhideWhenUsed/>
    <w:locked/>
    <w:rsid w:val="00713AB5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13AB5"/>
  </w:style>
  <w:style w:type="paragraph" w:styleId="Listaszerbekezds">
    <w:name w:val="List Paragraph"/>
    <w:aliases w:val="List Paragraph,Dot pt,No Spacing1,List Paragraph Char Char Char,Indicator Text,Numbered Para 1,Listeafsnit1,リスト段落1,Parágrafo da Lista1,List Paragraph2,List Paragraph21,Párrafo de lista1,Listaszerű bekezdés5,lista_2,Bullet edison"/>
    <w:basedOn w:val="Norml"/>
    <w:uiPriority w:val="34"/>
    <w:qFormat/>
    <w:locked/>
    <w:rsid w:val="00B1100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locked/>
    <w:rsid w:val="003A2C8E"/>
    <w:rPr>
      <w:color w:val="0563C1" w:themeColor="hyperlink"/>
      <w:u w:val="single"/>
    </w:rPr>
  </w:style>
  <w:style w:type="numbering" w:customStyle="1" w:styleId="Stlus1">
    <w:name w:val="Stílus1"/>
    <w:uiPriority w:val="99"/>
    <w:locked/>
    <w:rsid w:val="004B79E0"/>
    <w:pPr>
      <w:numPr>
        <w:numId w:val="9"/>
      </w:numPr>
    </w:pPr>
  </w:style>
  <w:style w:type="numbering" w:customStyle="1" w:styleId="bullet">
    <w:name w:val="bullet"/>
    <w:uiPriority w:val="99"/>
    <w:locked/>
    <w:rsid w:val="00D44D3C"/>
    <w:pPr>
      <w:numPr>
        <w:numId w:val="15"/>
      </w:numPr>
    </w:pPr>
  </w:style>
  <w:style w:type="numbering" w:customStyle="1" w:styleId="1a">
    <w:name w:val="1a"/>
    <w:uiPriority w:val="99"/>
    <w:locked/>
    <w:rsid w:val="00D44D3C"/>
    <w:pPr>
      <w:numPr>
        <w:numId w:val="16"/>
      </w:numPr>
    </w:pPr>
  </w:style>
  <w:style w:type="numbering" w:customStyle="1" w:styleId="vonal">
    <w:name w:val="vonal"/>
    <w:uiPriority w:val="99"/>
    <w:locked/>
    <w:rsid w:val="00D44D3C"/>
    <w:pPr>
      <w:numPr>
        <w:numId w:val="17"/>
      </w:numPr>
    </w:pPr>
  </w:style>
  <w:style w:type="character" w:styleId="Helyrzszveg">
    <w:name w:val="Placeholder Text"/>
    <w:basedOn w:val="Bekezdsalapbettpusa"/>
    <w:uiPriority w:val="99"/>
    <w:semiHidden/>
    <w:locked/>
    <w:rsid w:val="0046140D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locked/>
    <w:rsid w:val="004614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140D"/>
    <w:rPr>
      <w:rFonts w:ascii="Tahoma" w:hAnsi="Tahoma" w:cs="Tahoma"/>
      <w:sz w:val="16"/>
      <w:szCs w:val="16"/>
    </w:rPr>
  </w:style>
  <w:style w:type="paragraph" w:customStyle="1" w:styleId="felirat">
    <w:name w:val="felirat"/>
    <w:link w:val="felirat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sz w:val="16"/>
      <w:szCs w:val="16"/>
    </w:rPr>
  </w:style>
  <w:style w:type="paragraph" w:customStyle="1" w:styleId="keltezs">
    <w:name w:val="keltezés"/>
    <w:link w:val="keltezsChar"/>
    <w:qFormat/>
    <w:rsid w:val="004936E4"/>
    <w:pPr>
      <w:spacing w:after="0" w:line="360" w:lineRule="exact"/>
      <w:jc w:val="both"/>
    </w:pPr>
    <w:rPr>
      <w:rFonts w:ascii="Garamond" w:hAnsi="Garamond"/>
      <w:sz w:val="20"/>
      <w:szCs w:val="20"/>
    </w:rPr>
  </w:style>
  <w:style w:type="character" w:customStyle="1" w:styleId="feliratChar">
    <w:name w:val="felirat Char"/>
    <w:basedOn w:val="Bekezdsalapbettpusa"/>
    <w:link w:val="felirat"/>
    <w:rsid w:val="004936E4"/>
    <w:rPr>
      <w:rFonts w:ascii="Garamond" w:hAnsi="Garamond"/>
      <w:sz w:val="16"/>
      <w:szCs w:val="16"/>
    </w:rPr>
  </w:style>
  <w:style w:type="paragraph" w:customStyle="1" w:styleId="targy">
    <w:name w:val="targy"/>
    <w:link w:val="targy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b/>
      <w:sz w:val="16"/>
      <w:szCs w:val="16"/>
    </w:rPr>
  </w:style>
  <w:style w:type="character" w:customStyle="1" w:styleId="keltezsChar">
    <w:name w:val="keltezés Char"/>
    <w:basedOn w:val="Bekezdsalapbettpusa"/>
    <w:link w:val="keltezs"/>
    <w:rsid w:val="004936E4"/>
    <w:rPr>
      <w:rFonts w:ascii="Garamond" w:hAnsi="Garamond"/>
      <w:sz w:val="20"/>
      <w:szCs w:val="20"/>
    </w:rPr>
  </w:style>
  <w:style w:type="paragraph" w:customStyle="1" w:styleId="cimszem">
    <w:name w:val="cimszem"/>
    <w:link w:val="cimszem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targyChar">
    <w:name w:val="targy Char"/>
    <w:basedOn w:val="Bekezdsalapbettpusa"/>
    <w:link w:val="targy"/>
    <w:rsid w:val="004936E4"/>
    <w:rPr>
      <w:rFonts w:ascii="Garamond" w:hAnsi="Garamond"/>
      <w:b/>
      <w:sz w:val="16"/>
      <w:szCs w:val="16"/>
    </w:rPr>
  </w:style>
  <w:style w:type="paragraph" w:customStyle="1" w:styleId="cimnev">
    <w:name w:val="cimnev"/>
    <w:link w:val="cimnev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cimszemChar">
    <w:name w:val="cimszem Char"/>
    <w:basedOn w:val="Bekezdsalapbettpusa"/>
    <w:link w:val="cimszem"/>
    <w:rsid w:val="004936E4"/>
    <w:rPr>
      <w:rFonts w:ascii="Garamond" w:hAnsi="Garamond"/>
      <w:b/>
      <w:sz w:val="20"/>
      <w:szCs w:val="20"/>
    </w:rPr>
  </w:style>
  <w:style w:type="paragraph" w:customStyle="1" w:styleId="cimszervegy">
    <w:name w:val="cimszervegy"/>
    <w:link w:val="cimszervegyChar"/>
    <w:qFormat/>
    <w:rsid w:val="00520B6C"/>
    <w:pPr>
      <w:spacing w:after="0" w:line="240" w:lineRule="exact"/>
    </w:pPr>
    <w:rPr>
      <w:rFonts w:ascii="Garamond" w:hAnsi="Garamond"/>
      <w:sz w:val="18"/>
      <w:szCs w:val="18"/>
    </w:rPr>
  </w:style>
  <w:style w:type="character" w:customStyle="1" w:styleId="cimnevChar">
    <w:name w:val="cimnev Char"/>
    <w:basedOn w:val="Bekezdsalapbettpusa"/>
    <w:link w:val="cimnev"/>
    <w:rsid w:val="004936E4"/>
    <w:rPr>
      <w:rFonts w:ascii="Garamond" w:hAnsi="Garamond"/>
      <w:b/>
      <w:sz w:val="20"/>
      <w:szCs w:val="20"/>
    </w:rPr>
  </w:style>
  <w:style w:type="paragraph" w:customStyle="1" w:styleId="varos">
    <w:name w:val="varos"/>
    <w:link w:val="varosChar"/>
    <w:qFormat/>
    <w:rsid w:val="004936E4"/>
    <w:pPr>
      <w:spacing w:before="60" w:after="0" w:line="220" w:lineRule="exact"/>
    </w:pPr>
    <w:rPr>
      <w:rFonts w:ascii="Garamond" w:hAnsi="Garamond"/>
      <w:b/>
      <w:sz w:val="18"/>
      <w:szCs w:val="18"/>
    </w:rPr>
  </w:style>
  <w:style w:type="character" w:customStyle="1" w:styleId="cimszervegyChar">
    <w:name w:val="cimszervegy Char"/>
    <w:basedOn w:val="Bekezdsalapbettpusa"/>
    <w:link w:val="cimszervegy"/>
    <w:rsid w:val="00520B6C"/>
    <w:rPr>
      <w:rFonts w:ascii="Garamond" w:hAnsi="Garamond"/>
      <w:sz w:val="18"/>
      <w:szCs w:val="18"/>
    </w:rPr>
  </w:style>
  <w:style w:type="paragraph" w:customStyle="1" w:styleId="utca">
    <w:name w:val="utca"/>
    <w:link w:val="utcaChar"/>
    <w:qFormat/>
    <w:rsid w:val="004936E4"/>
    <w:pPr>
      <w:tabs>
        <w:tab w:val="left" w:pos="3165"/>
      </w:tabs>
      <w:spacing w:after="0" w:line="220" w:lineRule="exact"/>
    </w:pPr>
    <w:rPr>
      <w:rFonts w:ascii="Garamond" w:hAnsi="Garamond"/>
      <w:sz w:val="18"/>
      <w:szCs w:val="18"/>
    </w:rPr>
  </w:style>
  <w:style w:type="character" w:customStyle="1" w:styleId="varosChar">
    <w:name w:val="varos Char"/>
    <w:basedOn w:val="Bekezdsalapbettpusa"/>
    <w:link w:val="varos"/>
    <w:rsid w:val="004936E4"/>
    <w:rPr>
      <w:rFonts w:ascii="Garamond" w:hAnsi="Garamond"/>
      <w:b/>
      <w:sz w:val="18"/>
      <w:szCs w:val="18"/>
    </w:rPr>
  </w:style>
  <w:style w:type="paragraph" w:customStyle="1" w:styleId="irszam">
    <w:name w:val="irszam"/>
    <w:link w:val="irszamChar"/>
    <w:qFormat/>
    <w:rsid w:val="004936E4"/>
    <w:rPr>
      <w:rFonts w:ascii="Garamond" w:hAnsi="Garamond"/>
      <w:sz w:val="18"/>
      <w:szCs w:val="18"/>
    </w:rPr>
  </w:style>
  <w:style w:type="character" w:customStyle="1" w:styleId="utcaChar">
    <w:name w:val="utca Char"/>
    <w:basedOn w:val="Bekezdsalapbettpusa"/>
    <w:link w:val="utca"/>
    <w:rsid w:val="004936E4"/>
    <w:rPr>
      <w:rFonts w:ascii="Garamond" w:hAnsi="Garamond"/>
      <w:sz w:val="18"/>
      <w:szCs w:val="18"/>
    </w:rPr>
  </w:style>
  <w:style w:type="paragraph" w:customStyle="1" w:styleId="megszolit">
    <w:name w:val="megszolit"/>
    <w:link w:val="megszolitChar"/>
    <w:qFormat/>
    <w:rsid w:val="004936E4"/>
    <w:pPr>
      <w:spacing w:before="1300" w:after="0" w:line="360" w:lineRule="exact"/>
      <w:jc w:val="both"/>
    </w:pPr>
    <w:rPr>
      <w:rFonts w:ascii="Garamond" w:hAnsi="Garamond"/>
      <w:b/>
      <w:sz w:val="24"/>
      <w:szCs w:val="24"/>
    </w:rPr>
  </w:style>
  <w:style w:type="character" w:customStyle="1" w:styleId="irszamChar">
    <w:name w:val="irszam Char"/>
    <w:basedOn w:val="utcaChar"/>
    <w:link w:val="irszam"/>
    <w:rsid w:val="004936E4"/>
    <w:rPr>
      <w:rFonts w:ascii="Garamond" w:hAnsi="Garamond"/>
      <w:sz w:val="18"/>
      <w:szCs w:val="18"/>
    </w:rPr>
  </w:style>
  <w:style w:type="paragraph" w:customStyle="1" w:styleId="elkoszon">
    <w:name w:val="elkoszon"/>
    <w:link w:val="elkoszonChar"/>
    <w:qFormat/>
    <w:rsid w:val="004936E4"/>
    <w:pPr>
      <w:spacing w:after="0" w:line="360" w:lineRule="exact"/>
      <w:jc w:val="center"/>
    </w:pPr>
    <w:rPr>
      <w:rFonts w:ascii="Garamond" w:hAnsi="Garamond"/>
      <w:sz w:val="24"/>
      <w:szCs w:val="24"/>
    </w:rPr>
  </w:style>
  <w:style w:type="character" w:customStyle="1" w:styleId="megszolitChar">
    <w:name w:val="megszolit Char"/>
    <w:basedOn w:val="Bekezdsalapbettpusa"/>
    <w:link w:val="megszolit"/>
    <w:rsid w:val="004936E4"/>
    <w:rPr>
      <w:rFonts w:ascii="Garamond" w:hAnsi="Garamond"/>
      <w:b/>
      <w:sz w:val="24"/>
      <w:szCs w:val="24"/>
    </w:rPr>
  </w:style>
  <w:style w:type="paragraph" w:customStyle="1" w:styleId="alair">
    <w:name w:val="alair"/>
    <w:link w:val="alairChar"/>
    <w:qFormat/>
    <w:rsid w:val="00C13328"/>
    <w:pPr>
      <w:tabs>
        <w:tab w:val="center" w:pos="6521"/>
      </w:tabs>
      <w:spacing w:after="0" w:line="360" w:lineRule="exact"/>
    </w:pPr>
    <w:rPr>
      <w:rFonts w:ascii="Garamond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4936E4"/>
    <w:rPr>
      <w:rFonts w:ascii="Garamond" w:hAnsi="Garamond"/>
      <w:sz w:val="24"/>
      <w:szCs w:val="24"/>
    </w:rPr>
  </w:style>
  <w:style w:type="paragraph" w:customStyle="1" w:styleId="alairbeoszt">
    <w:name w:val="alair_beoszt"/>
    <w:link w:val="alairbeosztChar"/>
    <w:qFormat/>
    <w:rsid w:val="00C13328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character" w:customStyle="1" w:styleId="alairChar">
    <w:name w:val="alair Char"/>
    <w:basedOn w:val="Bekezdsalapbettpusa"/>
    <w:link w:val="alair"/>
    <w:rsid w:val="00C13328"/>
    <w:rPr>
      <w:rFonts w:ascii="Garamond" w:hAnsi="Garamond"/>
      <w:sz w:val="24"/>
      <w:szCs w:val="24"/>
    </w:rPr>
  </w:style>
  <w:style w:type="character" w:customStyle="1" w:styleId="alairbeosztChar">
    <w:name w:val="alair_beoszt Char"/>
    <w:basedOn w:val="Bekezdsalapbettpusa"/>
    <w:link w:val="alairbeoszt"/>
    <w:rsid w:val="00C13328"/>
    <w:rPr>
      <w:rFonts w:ascii="Garamond" w:hAnsi="Garamond"/>
      <w:sz w:val="20"/>
      <w:szCs w:val="20"/>
    </w:rPr>
  </w:style>
  <w:style w:type="paragraph" w:customStyle="1" w:styleId="sortores">
    <w:name w:val="sortores"/>
    <w:link w:val="sortoresChar"/>
    <w:qFormat/>
    <w:rsid w:val="004C5ECD"/>
    <w:pPr>
      <w:spacing w:line="360" w:lineRule="exact"/>
    </w:pPr>
    <w:rPr>
      <w:rFonts w:ascii="Garamond" w:hAnsi="Garamond"/>
      <w:sz w:val="24"/>
      <w:szCs w:val="24"/>
    </w:rPr>
  </w:style>
  <w:style w:type="character" w:customStyle="1" w:styleId="sortoresChar">
    <w:name w:val="sortores Char"/>
    <w:basedOn w:val="Bekezdsalapbettpusa"/>
    <w:link w:val="sortores"/>
    <w:rsid w:val="004C5ECD"/>
    <w:rPr>
      <w:rFonts w:ascii="Garamond" w:hAnsi="Garamond"/>
      <w:sz w:val="24"/>
      <w:szCs w:val="24"/>
    </w:rPr>
  </w:style>
  <w:style w:type="character" w:customStyle="1" w:styleId="Stlus2">
    <w:name w:val="Stílus2"/>
    <w:basedOn w:val="Bekezdsalapbettpusa"/>
    <w:uiPriority w:val="1"/>
    <w:rsid w:val="00756320"/>
    <w:rPr>
      <w:b/>
    </w:rPr>
  </w:style>
  <w:style w:type="character" w:customStyle="1" w:styleId="alairobeosztChar">
    <w:name w:val="alairo_beoszt Char"/>
    <w:basedOn w:val="Bekezdsalapbettpusa"/>
    <w:link w:val="alairobeoszt"/>
    <w:locked/>
    <w:rsid w:val="00004380"/>
    <w:rPr>
      <w:rFonts w:ascii="Garamond" w:hAnsi="Garamond"/>
      <w:sz w:val="20"/>
      <w:szCs w:val="20"/>
    </w:rPr>
  </w:style>
  <w:style w:type="paragraph" w:customStyle="1" w:styleId="alairobeoszt">
    <w:name w:val="alairo_beoszt"/>
    <w:link w:val="alairobeosztChar"/>
    <w:qFormat/>
    <w:rsid w:val="00004380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paragraph" w:styleId="Lbjegyzetszveg">
    <w:name w:val="footnote text"/>
    <w:aliases w:val="Footnote,Char1, Char1 Char,Lábjegyzetszöveg Char Char,Lábjegyzetszöveg Char1 Char Char Char1,Lábjegyzetszöveg Char Char Char Char Char1,Lábjegyzetszöveg Char2 Char,Footnote Char Char Char Char Char1,ft"/>
    <w:basedOn w:val="Norml"/>
    <w:link w:val="LbjegyzetszvegChar"/>
    <w:uiPriority w:val="99"/>
    <w:unhideWhenUsed/>
    <w:locked/>
    <w:rsid w:val="00050477"/>
    <w:pPr>
      <w:tabs>
        <w:tab w:val="clear" w:pos="709"/>
      </w:tabs>
      <w:spacing w:line="240" w:lineRule="auto"/>
      <w:ind w:firstLine="0"/>
      <w:jc w:val="left"/>
    </w:pPr>
    <w:rPr>
      <w:rFonts w:asciiTheme="minorHAnsi" w:hAnsiTheme="minorHAnsi"/>
      <w:sz w:val="20"/>
      <w:szCs w:val="20"/>
    </w:rPr>
  </w:style>
  <w:style w:type="character" w:customStyle="1" w:styleId="LbjegyzetszvegChar">
    <w:name w:val="Lábjegyzetszöveg Char"/>
    <w:aliases w:val="Footnote Char,Char1 Char, Char1 Char Char,Lábjegyzetszöveg Char Char Char,Lábjegyzetszöveg Char1 Char Char Char1 Char,Lábjegyzetszöveg Char Char Char Char Char1 Char,Lábjegyzetszöveg Char2 Char Char,ft Char"/>
    <w:basedOn w:val="Bekezdsalapbettpusa"/>
    <w:link w:val="Lbjegyzetszveg"/>
    <w:uiPriority w:val="99"/>
    <w:rsid w:val="00050477"/>
    <w:rPr>
      <w:sz w:val="20"/>
      <w:szCs w:val="20"/>
    </w:rPr>
  </w:style>
  <w:style w:type="character" w:styleId="Lbjegyzet-hivatkozs">
    <w:name w:val="footnote reference"/>
    <w:aliases w:val="Footnote symbol,BVI fnr, BVI fnr,ftref,Footnotes refss,Fussnota,Footnote reference number,Times 10 Point,Exposant 3 Point,EN Footnote Reference,note TESI,Footnote Reference Superscript,Zchn Zchn,Footnote number,o"/>
    <w:basedOn w:val="Bekezdsalapbettpusa"/>
    <w:uiPriority w:val="99"/>
    <w:unhideWhenUsed/>
    <w:locked/>
    <w:rsid w:val="00050477"/>
    <w:rPr>
      <w:vertAlign w:val="superscript"/>
    </w:rPr>
  </w:style>
  <w:style w:type="table" w:styleId="Rcsostblzat">
    <w:name w:val="Table Grid"/>
    <w:basedOn w:val="Normltblzat"/>
    <w:uiPriority w:val="59"/>
    <w:locked/>
    <w:rsid w:val="00050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locked/>
    <w:rsid w:val="005F520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locked/>
    <w:rsid w:val="005F520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520C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locked/>
    <w:rsid w:val="005F520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520C"/>
    <w:rPr>
      <w:rFonts w:ascii="Garamond" w:hAnsi="Garamond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1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_SABLONOK\data\magyar_levelsablon_szines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68E347889F34A9A8A594B3459B855C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7F01BBFE-AA5B-4539-B4B0-5A4972688B1F}"/>
      </w:docPartPr>
      <w:docPartBody>
        <w:p w:rsidR="000B3599" w:rsidRDefault="003F1935" w:rsidP="003F1935">
          <w:pPr>
            <w:pStyle w:val="E68E347889F34A9A8A594B3459B855C0"/>
          </w:pPr>
          <w:r w:rsidRPr="00030314">
            <w:rPr>
              <w:rStyle w:val="Helyrzszveg"/>
            </w:rPr>
            <w:t>Szöveg beírásához kattintson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935"/>
    <w:rsid w:val="000B3599"/>
    <w:rsid w:val="002E609C"/>
    <w:rsid w:val="003F1935"/>
    <w:rsid w:val="005A6453"/>
    <w:rsid w:val="00C0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3F1935"/>
    <w:rPr>
      <w:color w:val="808080"/>
    </w:rPr>
  </w:style>
  <w:style w:type="paragraph" w:customStyle="1" w:styleId="E68E347889F34A9A8A594B3459B855C0">
    <w:name w:val="E68E347889F34A9A8A594B3459B855C0"/>
    <w:rsid w:val="003F19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AC389-DC87-4B1E-B347-CA29DDDB3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magyar_levelsablon_szines</Template>
  <TotalTime>4</TotalTime>
  <Pages>4</Pages>
  <Words>999</Words>
  <Characters>6895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Sulyok Ágnes</dc:creator>
  <cp:lastModifiedBy>Boros József</cp:lastModifiedBy>
  <cp:revision>3</cp:revision>
  <cp:lastPrinted>2020-08-13T11:59:00Z</cp:lastPrinted>
  <dcterms:created xsi:type="dcterms:W3CDTF">2023-10-12T14:14:00Z</dcterms:created>
  <dcterms:modified xsi:type="dcterms:W3CDTF">2023-10-12T14:52:00Z</dcterms:modified>
</cp:coreProperties>
</file>